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0B" w:rsidRPr="00854EB3" w:rsidRDefault="00925B18" w:rsidP="00854EB3">
      <w:pP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    </w:t>
      </w:r>
      <w:r w:rsidR="00BC55BB">
        <w:rPr>
          <w:noProof/>
          <w:color w:val="000000"/>
          <w:sz w:val="24"/>
          <w:szCs w:val="24"/>
        </w:rPr>
        <w:drawing>
          <wp:inline distT="0" distB="0" distL="0" distR="0">
            <wp:extent cx="520700" cy="648335"/>
            <wp:effectExtent l="19050" t="0" r="0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D0B" w:rsidRPr="00854EB3" w:rsidRDefault="00551A6A" w:rsidP="00854EB3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pt;margin-top:3pt;width:468pt;height:78.9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" strokecolor="white" strokeweight="1.5pt">
            <v:textbox>
              <w:txbxContent>
                <w:p w:rsidR="00DF5C6B" w:rsidRPr="002751D4" w:rsidRDefault="00DF5C6B" w:rsidP="000C239B">
                  <w:pPr>
                    <w:pStyle w:val="1"/>
                    <w:tabs>
                      <w:tab w:val="left" w:pos="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751D4">
                    <w:rPr>
                      <w:sz w:val="28"/>
                      <w:szCs w:val="28"/>
                    </w:rPr>
                    <w:t xml:space="preserve">АДМИНИСТРАЦИЯ </w:t>
                  </w:r>
                </w:p>
                <w:p w:rsidR="00DF5C6B" w:rsidRPr="002751D4" w:rsidRDefault="00DF5C6B" w:rsidP="000C239B">
                  <w:pPr>
                    <w:pStyle w:val="1"/>
                    <w:tabs>
                      <w:tab w:val="left" w:pos="0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751D4">
                    <w:rPr>
                      <w:sz w:val="28"/>
                      <w:szCs w:val="28"/>
                    </w:rPr>
                    <w:t>К</w:t>
                  </w:r>
                  <w:r w:rsidR="00ED698C" w:rsidRPr="002751D4">
                    <w:rPr>
                      <w:sz w:val="28"/>
                      <w:szCs w:val="28"/>
                    </w:rPr>
                    <w:t>АСЛИНСКОГО МУНИЦИПАЛЬНОГО ОКРУГА</w:t>
                  </w:r>
                </w:p>
                <w:p w:rsidR="00DF5C6B" w:rsidRPr="002751D4" w:rsidRDefault="002751D4" w:rsidP="000C239B">
                  <w:pPr>
                    <w:pStyle w:val="1"/>
                    <w:tabs>
                      <w:tab w:val="left" w:pos="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ЧЕЛЯБИНСКОЙ ОБЛАСТИ</w:t>
                  </w:r>
                </w:p>
                <w:p w:rsidR="00DF5C6B" w:rsidRPr="007A3786" w:rsidRDefault="00DF5C6B" w:rsidP="007A3786">
                  <w:pPr>
                    <w:pStyle w:val="2"/>
                    <w:tabs>
                      <w:tab w:val="left" w:pos="0"/>
                    </w:tabs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РАСПОРЯЖЕНИЕ</w:t>
                  </w:r>
                </w:p>
              </w:txbxContent>
            </v:textbox>
          </v:shape>
        </w:pict>
      </w:r>
    </w:p>
    <w:p w:rsidR="00160D0B" w:rsidRPr="00854EB3" w:rsidRDefault="00160D0B" w:rsidP="00854EB3">
      <w:pPr>
        <w:rPr>
          <w:color w:val="000000"/>
          <w:sz w:val="24"/>
          <w:szCs w:val="24"/>
        </w:rPr>
      </w:pPr>
    </w:p>
    <w:p w:rsidR="00160D0B" w:rsidRPr="00854EB3" w:rsidRDefault="00160D0B" w:rsidP="00854EB3">
      <w:pPr>
        <w:rPr>
          <w:color w:val="000000"/>
          <w:sz w:val="24"/>
          <w:szCs w:val="24"/>
        </w:rPr>
      </w:pPr>
    </w:p>
    <w:p w:rsidR="00160D0B" w:rsidRPr="00854EB3" w:rsidRDefault="00160D0B" w:rsidP="00854EB3">
      <w:pPr>
        <w:rPr>
          <w:color w:val="000000"/>
          <w:sz w:val="24"/>
          <w:szCs w:val="24"/>
        </w:rPr>
      </w:pPr>
    </w:p>
    <w:p w:rsidR="00160D0B" w:rsidRPr="00854EB3" w:rsidRDefault="00160D0B" w:rsidP="00854EB3">
      <w:pPr>
        <w:rPr>
          <w:color w:val="000000"/>
          <w:sz w:val="24"/>
          <w:szCs w:val="24"/>
        </w:rPr>
      </w:pPr>
    </w:p>
    <w:p w:rsidR="00160D0B" w:rsidRPr="00854EB3" w:rsidRDefault="00551A6A" w:rsidP="00854EB3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3" o:spid="_x0000_s1029" style="position:absolute;z-index:251656704;visibility:visible" from="9pt,8.5pt" to="455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" stroked="f" strokeweight="2pt">
            <v:stroke linestyle="thickThin"/>
          </v:line>
        </w:pict>
      </w:r>
    </w:p>
    <w:p w:rsidR="00160D0B" w:rsidRPr="00854EB3" w:rsidRDefault="007A3786" w:rsidP="00854EB3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line id="Line 6" o:spid="_x0000_s1028" style="position:absolute;z-index:251658752;visibility:visible" from="2pt,2.15pt" to="47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SEg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" strokeweight="2.25pt"/>
        </w:pict>
      </w:r>
    </w:p>
    <w:p w:rsidR="00160D0B" w:rsidRPr="00854EB3" w:rsidRDefault="00551A6A" w:rsidP="00854EB3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Text Box 4" o:spid="_x0000_s1027" type="#_x0000_t202" style="position:absolute;margin-left:-8.5pt;margin-top:1pt;width:233.25pt;height:40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" o:allowincell="f" strokecolor="white">
            <v:textbox>
              <w:txbxContent>
                <w:p w:rsidR="004E7776" w:rsidRPr="00890EEB" w:rsidRDefault="0002080D" w:rsidP="002751D4">
                  <w:pPr>
                    <w:spacing w:line="276" w:lineRule="auto"/>
                    <w:rPr>
                      <w:sz w:val="24"/>
                      <w:u w:val="single"/>
                    </w:rPr>
                  </w:pPr>
                  <w:r>
                    <w:rPr>
                      <w:sz w:val="24"/>
                    </w:rPr>
                    <w:t>О</w:t>
                  </w:r>
                  <w:r w:rsidR="004E7776">
                    <w:rPr>
                      <w:sz w:val="24"/>
                    </w:rPr>
                    <w:t>т</w:t>
                  </w:r>
                  <w:r>
                    <w:rPr>
                      <w:sz w:val="24"/>
                    </w:rPr>
                    <w:t xml:space="preserve"> </w:t>
                  </w:r>
                  <w:r w:rsidR="007A3786">
                    <w:rPr>
                      <w:sz w:val="24"/>
                      <w:u w:val="single"/>
                    </w:rPr>
                    <w:t xml:space="preserve">01.06.2026 </w:t>
                  </w:r>
                  <w:r w:rsidR="004E7776">
                    <w:rPr>
                      <w:sz w:val="24"/>
                    </w:rPr>
                    <w:t>г.</w:t>
                  </w:r>
                  <w:r w:rsidR="003F18C7" w:rsidRPr="003F18C7">
                    <w:rPr>
                      <w:sz w:val="24"/>
                    </w:rPr>
                    <w:t xml:space="preserve"> </w:t>
                  </w:r>
                  <w:r w:rsidR="004E7776">
                    <w:rPr>
                      <w:sz w:val="24"/>
                    </w:rPr>
                    <w:t>№</w:t>
                  </w:r>
                  <w:r w:rsidR="00ED698C">
                    <w:rPr>
                      <w:sz w:val="24"/>
                    </w:rPr>
                    <w:t xml:space="preserve"> </w:t>
                  </w:r>
                  <w:r w:rsidR="007A3786" w:rsidRPr="007A3786">
                    <w:rPr>
                      <w:sz w:val="24"/>
                      <w:u w:val="single"/>
                    </w:rPr>
                    <w:t>414-р</w:t>
                  </w:r>
                </w:p>
                <w:p w:rsidR="00DF5C6B" w:rsidRDefault="00DF5C6B" w:rsidP="002751D4">
                  <w:pPr>
                    <w:spacing w:line="276" w:lineRule="auto"/>
                    <w:rPr>
                      <w:sz w:val="24"/>
                    </w:rPr>
                  </w:pPr>
                  <w:r>
                    <w:rPr>
                      <w:sz w:val="24"/>
                    </w:rPr>
                    <w:t>г. Касли</w:t>
                  </w:r>
                </w:p>
              </w:txbxContent>
            </v:textbox>
          </v:shape>
        </w:pict>
      </w:r>
    </w:p>
    <w:p w:rsidR="00160D0B" w:rsidRPr="00854EB3" w:rsidRDefault="00160D0B" w:rsidP="00854EB3">
      <w:pPr>
        <w:rPr>
          <w:color w:val="000000"/>
          <w:sz w:val="24"/>
          <w:szCs w:val="24"/>
        </w:rPr>
      </w:pPr>
    </w:p>
    <w:p w:rsidR="000C239B" w:rsidRPr="00854EB3" w:rsidRDefault="000C239B" w:rsidP="00854EB3">
      <w:pPr>
        <w:tabs>
          <w:tab w:val="left" w:pos="0"/>
        </w:tabs>
        <w:jc w:val="both"/>
        <w:rPr>
          <w:bCs/>
          <w:color w:val="000000"/>
          <w:sz w:val="24"/>
          <w:szCs w:val="24"/>
        </w:rPr>
      </w:pPr>
    </w:p>
    <w:p w:rsidR="002F3588" w:rsidRDefault="002F3588" w:rsidP="002F3588">
      <w:pPr>
        <w:ind w:right="6235"/>
        <w:jc w:val="both"/>
        <w:rPr>
          <w:sz w:val="22"/>
          <w:szCs w:val="22"/>
        </w:rPr>
      </w:pPr>
      <w:bookmarkStart w:id="0" w:name="_GoBack"/>
      <w:bookmarkEnd w:id="0"/>
    </w:p>
    <w:p w:rsidR="00E401C4" w:rsidRPr="00BE54E6" w:rsidRDefault="00E401C4" w:rsidP="00E401C4">
      <w:pPr>
        <w:ind w:right="5810"/>
        <w:jc w:val="both"/>
        <w:rPr>
          <w:sz w:val="24"/>
          <w:szCs w:val="24"/>
        </w:rPr>
      </w:pPr>
      <w:r w:rsidRPr="00BE54E6">
        <w:rPr>
          <w:sz w:val="24"/>
          <w:szCs w:val="24"/>
        </w:rPr>
        <w:t>О мероприятиях по обеспечению безопасности людей на водных объек</w:t>
      </w:r>
      <w:r w:rsidR="00263344">
        <w:rPr>
          <w:sz w:val="24"/>
          <w:szCs w:val="24"/>
        </w:rPr>
        <w:t>тах, охраны их жизни и здоровья</w:t>
      </w:r>
      <w:r w:rsidRPr="00BE54E6">
        <w:rPr>
          <w:sz w:val="24"/>
          <w:szCs w:val="24"/>
        </w:rPr>
        <w:t xml:space="preserve"> в летний период 202</w:t>
      </w:r>
      <w:r>
        <w:rPr>
          <w:sz w:val="24"/>
          <w:szCs w:val="24"/>
        </w:rPr>
        <w:t>6</w:t>
      </w:r>
      <w:r w:rsidR="00A01F3A">
        <w:rPr>
          <w:sz w:val="24"/>
          <w:szCs w:val="24"/>
        </w:rPr>
        <w:t xml:space="preserve"> г</w:t>
      </w:r>
      <w:r w:rsidR="005664F5">
        <w:rPr>
          <w:sz w:val="24"/>
          <w:szCs w:val="24"/>
        </w:rPr>
        <w:t>.</w:t>
      </w:r>
    </w:p>
    <w:p w:rsidR="00E401C4" w:rsidRPr="00BE54E6" w:rsidRDefault="00E401C4" w:rsidP="00E401C4">
      <w:pPr>
        <w:ind w:firstLine="720"/>
        <w:jc w:val="both"/>
        <w:rPr>
          <w:sz w:val="24"/>
          <w:szCs w:val="24"/>
        </w:rPr>
      </w:pPr>
    </w:p>
    <w:p w:rsidR="00E401C4" w:rsidRPr="00BE54E6" w:rsidRDefault="00E401C4" w:rsidP="00E401C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BE54E6">
        <w:rPr>
          <w:sz w:val="24"/>
          <w:szCs w:val="24"/>
          <w:shd w:val="clear" w:color="auto" w:fill="FFFFFF"/>
        </w:rPr>
        <w:t>В соответствии с Федеральным законом от</w:t>
      </w:r>
      <w:r w:rsidR="00205B32">
        <w:rPr>
          <w:sz w:val="24"/>
          <w:szCs w:val="24"/>
        </w:rPr>
        <w:t xml:space="preserve"> 06 октября </w:t>
      </w:r>
      <w:r w:rsidRPr="00BE54E6">
        <w:rPr>
          <w:sz w:val="24"/>
          <w:szCs w:val="24"/>
        </w:rPr>
        <w:t xml:space="preserve">2003 г. № 131 «Об общих принципах организации местного самоуправления в Российской Федерации», </w:t>
      </w:r>
      <w:hyperlink r:id="rId10" w:history="1">
        <w:r w:rsidRPr="00BE54E6">
          <w:rPr>
            <w:sz w:val="24"/>
            <w:szCs w:val="24"/>
          </w:rPr>
          <w:t>постановлением</w:t>
        </w:r>
      </w:hyperlink>
      <w:r w:rsidRPr="00BE54E6">
        <w:rPr>
          <w:sz w:val="24"/>
          <w:szCs w:val="24"/>
        </w:rPr>
        <w:t xml:space="preserve"> Правительст</w:t>
      </w:r>
      <w:r w:rsidR="00205B32">
        <w:rPr>
          <w:sz w:val="24"/>
          <w:szCs w:val="24"/>
        </w:rPr>
        <w:t xml:space="preserve">ва Челябинской области от 19 сентября </w:t>
      </w:r>
      <w:r w:rsidRPr="00BE54E6">
        <w:rPr>
          <w:sz w:val="24"/>
          <w:szCs w:val="24"/>
        </w:rPr>
        <w:t xml:space="preserve">2012 г. № 479-П «О Правилах охраны жизни людей на водных объектах в Челябинской области», </w:t>
      </w:r>
      <w:r w:rsidRPr="00BE54E6">
        <w:rPr>
          <w:color w:val="000000"/>
          <w:sz w:val="24"/>
          <w:szCs w:val="24"/>
        </w:rPr>
        <w:t>в целях осуществления мероприятий по обеспечению безопасности людей на водных объектах, охраны их жизни и здоровья, безопасности при эксплуатации</w:t>
      </w:r>
      <w:proofErr w:type="gramEnd"/>
      <w:r w:rsidRPr="00BE54E6">
        <w:rPr>
          <w:color w:val="000000"/>
          <w:sz w:val="24"/>
          <w:szCs w:val="24"/>
        </w:rPr>
        <w:t xml:space="preserve"> маломерных судов на территории К</w:t>
      </w:r>
      <w:r w:rsidR="00117C39">
        <w:rPr>
          <w:color w:val="000000"/>
          <w:sz w:val="24"/>
          <w:szCs w:val="24"/>
        </w:rPr>
        <w:t>аслинского муниципального округа</w:t>
      </w:r>
    </w:p>
    <w:p w:rsidR="00E401C4" w:rsidRPr="00BE54E6" w:rsidRDefault="00E401C4" w:rsidP="00205B3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401C4" w:rsidRPr="00A23886" w:rsidRDefault="00205B32" w:rsidP="00E401C4">
      <w:pPr>
        <w:pStyle w:val="af1"/>
        <w:shd w:val="clear" w:color="auto" w:fill="FFFFFF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401C4" w:rsidRPr="00A23886">
        <w:rPr>
          <w:sz w:val="24"/>
          <w:szCs w:val="24"/>
        </w:rPr>
        <w:t>. Установить срок купального сезона на водных объектах, расположенных в границах К</w:t>
      </w:r>
      <w:r w:rsidR="00117C39">
        <w:rPr>
          <w:sz w:val="24"/>
          <w:szCs w:val="24"/>
        </w:rPr>
        <w:t>аслинского муниципального округа</w:t>
      </w:r>
      <w:r w:rsidR="00E401C4" w:rsidRPr="00A23886">
        <w:rPr>
          <w:sz w:val="24"/>
          <w:szCs w:val="24"/>
        </w:rPr>
        <w:t>, с 01</w:t>
      </w:r>
      <w:r w:rsidR="00A01F3A">
        <w:rPr>
          <w:sz w:val="24"/>
          <w:szCs w:val="24"/>
        </w:rPr>
        <w:t xml:space="preserve"> июня </w:t>
      </w:r>
      <w:r w:rsidR="00117C39">
        <w:rPr>
          <w:sz w:val="24"/>
          <w:szCs w:val="24"/>
        </w:rPr>
        <w:t>2026</w:t>
      </w:r>
      <w:r w:rsidR="00E401C4" w:rsidRPr="00A23886">
        <w:rPr>
          <w:sz w:val="24"/>
          <w:szCs w:val="24"/>
        </w:rPr>
        <w:t xml:space="preserve"> г. по 31</w:t>
      </w:r>
      <w:r w:rsidR="00A01F3A">
        <w:rPr>
          <w:sz w:val="24"/>
          <w:szCs w:val="24"/>
        </w:rPr>
        <w:t xml:space="preserve"> августа </w:t>
      </w:r>
      <w:r w:rsidR="00117C39">
        <w:rPr>
          <w:sz w:val="24"/>
          <w:szCs w:val="24"/>
        </w:rPr>
        <w:t>2026</w:t>
      </w:r>
      <w:r w:rsidR="00E401C4" w:rsidRPr="00A23886">
        <w:rPr>
          <w:sz w:val="24"/>
          <w:szCs w:val="24"/>
        </w:rPr>
        <w:t xml:space="preserve"> г.</w:t>
      </w:r>
    </w:p>
    <w:p w:rsidR="00E401C4" w:rsidRPr="00BE54E6" w:rsidRDefault="00EC5733" w:rsidP="00205B3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401C4">
        <w:rPr>
          <w:sz w:val="24"/>
          <w:szCs w:val="24"/>
        </w:rPr>
        <w:t xml:space="preserve">. </w:t>
      </w:r>
      <w:r w:rsidR="00E401C4" w:rsidRPr="00BE54E6">
        <w:rPr>
          <w:sz w:val="24"/>
          <w:szCs w:val="24"/>
        </w:rPr>
        <w:t>Муниципально</w:t>
      </w:r>
      <w:r w:rsidR="00E401C4">
        <w:rPr>
          <w:sz w:val="24"/>
          <w:szCs w:val="24"/>
        </w:rPr>
        <w:t>му</w:t>
      </w:r>
      <w:r w:rsidR="00E401C4" w:rsidRPr="00BE54E6">
        <w:rPr>
          <w:sz w:val="24"/>
          <w:szCs w:val="24"/>
        </w:rPr>
        <w:t xml:space="preserve"> учреждени</w:t>
      </w:r>
      <w:r w:rsidR="00E401C4">
        <w:rPr>
          <w:sz w:val="24"/>
          <w:szCs w:val="24"/>
        </w:rPr>
        <w:t>ю</w:t>
      </w:r>
      <w:r w:rsidR="00E401C4" w:rsidRPr="00BE54E6">
        <w:rPr>
          <w:sz w:val="24"/>
          <w:szCs w:val="24"/>
        </w:rPr>
        <w:t xml:space="preserve"> «Гражданская защита Касл</w:t>
      </w:r>
      <w:r w:rsidR="00117C39">
        <w:rPr>
          <w:sz w:val="24"/>
          <w:szCs w:val="24"/>
        </w:rPr>
        <w:t>инского муниципального округа</w:t>
      </w:r>
      <w:r w:rsidR="00E401C4" w:rsidRPr="00BE54E6">
        <w:rPr>
          <w:sz w:val="24"/>
          <w:szCs w:val="24"/>
        </w:rPr>
        <w:t xml:space="preserve">» </w:t>
      </w:r>
      <w:r w:rsidR="00E401C4">
        <w:rPr>
          <w:sz w:val="24"/>
          <w:szCs w:val="24"/>
        </w:rPr>
        <w:t>(</w:t>
      </w:r>
      <w:r w:rsidR="00E401C4" w:rsidRPr="00BE54E6">
        <w:rPr>
          <w:sz w:val="24"/>
          <w:szCs w:val="24"/>
        </w:rPr>
        <w:t>Грачев Ю.В.</w:t>
      </w:r>
      <w:r w:rsidR="00E401C4">
        <w:rPr>
          <w:sz w:val="24"/>
          <w:szCs w:val="24"/>
        </w:rPr>
        <w:t>)</w:t>
      </w:r>
      <w:r w:rsidR="00E401C4" w:rsidRPr="00BE54E6">
        <w:rPr>
          <w:sz w:val="24"/>
          <w:szCs w:val="24"/>
        </w:rPr>
        <w:t xml:space="preserve"> организовать проведение разъяснительной и профилактической работы среди населения в целях снижения травматизма людей на водных объектах, а также осуществлять пропаганду в области безопасности людей на водных объектах.</w:t>
      </w:r>
    </w:p>
    <w:p w:rsidR="00E401C4" w:rsidRDefault="00EC5733" w:rsidP="00E401C4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3</w:t>
      </w:r>
      <w:r w:rsidR="00E401C4" w:rsidRPr="00BE54E6">
        <w:rPr>
          <w:sz w:val="24"/>
          <w:szCs w:val="24"/>
        </w:rPr>
        <w:t xml:space="preserve">. </w:t>
      </w:r>
      <w:r w:rsidR="00E401C4" w:rsidRPr="00723CE2">
        <w:rPr>
          <w:sz w:val="24"/>
          <w:szCs w:val="24"/>
        </w:rPr>
        <w:t>Управлению делами администрации Каслинского муниципально</w:t>
      </w:r>
      <w:r w:rsidR="00244568">
        <w:rPr>
          <w:sz w:val="24"/>
          <w:szCs w:val="24"/>
        </w:rPr>
        <w:t>го ок</w:t>
      </w:r>
      <w:r w:rsidR="003A4A68">
        <w:rPr>
          <w:sz w:val="24"/>
          <w:szCs w:val="24"/>
        </w:rPr>
        <w:t>р</w:t>
      </w:r>
      <w:r w:rsidR="00244568">
        <w:rPr>
          <w:sz w:val="24"/>
          <w:szCs w:val="24"/>
        </w:rPr>
        <w:t>уга</w:t>
      </w:r>
      <w:r w:rsidR="00E401C4" w:rsidRPr="00723CE2">
        <w:rPr>
          <w:sz w:val="24"/>
          <w:szCs w:val="24"/>
        </w:rPr>
        <w:t xml:space="preserve"> (Камардинова Н.К.) настоящее распоряжение разместить на официальном сайте администрации Ка</w:t>
      </w:r>
      <w:r w:rsidR="00244568">
        <w:rPr>
          <w:sz w:val="24"/>
          <w:szCs w:val="24"/>
        </w:rPr>
        <w:t>слинского муниципального округа</w:t>
      </w:r>
      <w:r w:rsidR="00E401C4">
        <w:rPr>
          <w:sz w:val="24"/>
          <w:szCs w:val="24"/>
        </w:rPr>
        <w:t>.</w:t>
      </w:r>
    </w:p>
    <w:p w:rsidR="00EC5733" w:rsidRPr="00334D30" w:rsidRDefault="00EC5733" w:rsidP="00E401C4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4. Настоящее распоряжение вступает в силу со дня его подписания.</w:t>
      </w:r>
    </w:p>
    <w:p w:rsidR="00E401C4" w:rsidRDefault="00E401C4" w:rsidP="00E401C4">
      <w:pPr>
        <w:tabs>
          <w:tab w:val="left" w:pos="709"/>
        </w:tabs>
        <w:jc w:val="both"/>
        <w:rPr>
          <w:sz w:val="24"/>
          <w:szCs w:val="24"/>
        </w:rPr>
      </w:pPr>
      <w:r w:rsidRPr="00BE54E6">
        <w:rPr>
          <w:sz w:val="24"/>
          <w:szCs w:val="24"/>
        </w:rPr>
        <w:tab/>
      </w:r>
      <w:r w:rsidR="00EC5733">
        <w:rPr>
          <w:sz w:val="24"/>
          <w:szCs w:val="24"/>
        </w:rPr>
        <w:t>5</w:t>
      </w:r>
      <w:r w:rsidRPr="00BE54E6">
        <w:rPr>
          <w:sz w:val="24"/>
          <w:szCs w:val="24"/>
        </w:rPr>
        <w:t>. Контроль и организацию исполнения настоящего распоряжения возложить на заместителя глав</w:t>
      </w:r>
      <w:r w:rsidR="00244568">
        <w:rPr>
          <w:sz w:val="24"/>
          <w:szCs w:val="24"/>
        </w:rPr>
        <w:t>ы Каслинского муниципального округа</w:t>
      </w:r>
      <w:r w:rsidRPr="00BE54E6">
        <w:rPr>
          <w:sz w:val="24"/>
          <w:szCs w:val="24"/>
        </w:rPr>
        <w:t xml:space="preserve"> Никифорова Н.В.</w:t>
      </w:r>
    </w:p>
    <w:p w:rsidR="00E401C4" w:rsidRPr="00BE54E6" w:rsidRDefault="00E401C4" w:rsidP="00E401C4">
      <w:pPr>
        <w:jc w:val="both"/>
        <w:rPr>
          <w:sz w:val="24"/>
          <w:szCs w:val="24"/>
        </w:rPr>
      </w:pPr>
    </w:p>
    <w:p w:rsidR="00E401C4" w:rsidRPr="00BE54E6" w:rsidRDefault="00E401C4" w:rsidP="00E401C4">
      <w:pPr>
        <w:jc w:val="both"/>
        <w:rPr>
          <w:sz w:val="24"/>
          <w:szCs w:val="24"/>
        </w:rPr>
      </w:pPr>
    </w:p>
    <w:p w:rsidR="00E401C4" w:rsidRPr="00BE54E6" w:rsidRDefault="00E401C4" w:rsidP="00E401C4">
      <w:pPr>
        <w:jc w:val="both"/>
        <w:rPr>
          <w:sz w:val="24"/>
          <w:szCs w:val="24"/>
        </w:rPr>
      </w:pPr>
      <w:r w:rsidRPr="00BE54E6">
        <w:rPr>
          <w:sz w:val="24"/>
          <w:szCs w:val="24"/>
        </w:rPr>
        <w:t>Глава</w:t>
      </w:r>
    </w:p>
    <w:p w:rsidR="00E401C4" w:rsidRPr="00BE54E6" w:rsidRDefault="00E401C4" w:rsidP="00E401C4">
      <w:pPr>
        <w:jc w:val="both"/>
        <w:rPr>
          <w:sz w:val="24"/>
          <w:szCs w:val="24"/>
        </w:rPr>
      </w:pPr>
      <w:r w:rsidRPr="00BE54E6">
        <w:rPr>
          <w:sz w:val="24"/>
          <w:szCs w:val="24"/>
        </w:rPr>
        <w:t>К</w:t>
      </w:r>
      <w:r w:rsidR="00533483">
        <w:rPr>
          <w:sz w:val="24"/>
          <w:szCs w:val="24"/>
        </w:rPr>
        <w:t>аслинского муниципального округа</w:t>
      </w:r>
      <w:r w:rsidRPr="00BE54E6">
        <w:rPr>
          <w:sz w:val="24"/>
          <w:szCs w:val="24"/>
        </w:rPr>
        <w:t xml:space="preserve">                                                                  И.В. Колышев</w:t>
      </w:r>
    </w:p>
    <w:p w:rsidR="004839BA" w:rsidRDefault="004839BA" w:rsidP="002751D4">
      <w:pPr>
        <w:spacing w:line="276" w:lineRule="auto"/>
        <w:jc w:val="both"/>
        <w:rPr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05B32" w:rsidRDefault="00205B32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63344" w:rsidRDefault="00263344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263344" w:rsidRDefault="00263344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p w:rsidR="00F93589" w:rsidRDefault="00F93589" w:rsidP="00F72909">
      <w:pPr>
        <w:autoSpaceDE w:val="0"/>
        <w:autoSpaceDN w:val="0"/>
        <w:adjustRightInd w:val="0"/>
        <w:ind w:firstLine="709"/>
        <w:jc w:val="right"/>
        <w:rPr>
          <w:bCs/>
          <w:sz w:val="24"/>
          <w:szCs w:val="24"/>
        </w:rPr>
      </w:pPr>
    </w:p>
    <w:sectPr w:rsidR="00F93589" w:rsidSect="001D3EE6">
      <w:pgSz w:w="11906" w:h="16838"/>
      <w:pgMar w:top="568" w:right="567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6A" w:rsidRDefault="00551A6A">
      <w:r>
        <w:separator/>
      </w:r>
    </w:p>
  </w:endnote>
  <w:endnote w:type="continuationSeparator" w:id="0">
    <w:p w:rsidR="00551A6A" w:rsidRDefault="0055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altName w:val="Consolas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6A" w:rsidRDefault="00551A6A">
      <w:r>
        <w:separator/>
      </w:r>
    </w:p>
  </w:footnote>
  <w:footnote w:type="continuationSeparator" w:id="0">
    <w:p w:rsidR="00551A6A" w:rsidRDefault="00551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03AFE"/>
    <w:multiLevelType w:val="hybridMultilevel"/>
    <w:tmpl w:val="0AE2C3DA"/>
    <w:lvl w:ilvl="0" w:tplc="DB40CA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6F34D5"/>
    <w:multiLevelType w:val="hybridMultilevel"/>
    <w:tmpl w:val="3AC03E76"/>
    <w:lvl w:ilvl="0" w:tplc="485671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6C8"/>
    <w:rsid w:val="0000059F"/>
    <w:rsid w:val="0000196F"/>
    <w:rsid w:val="000061A2"/>
    <w:rsid w:val="00014138"/>
    <w:rsid w:val="00016745"/>
    <w:rsid w:val="0002080D"/>
    <w:rsid w:val="00027393"/>
    <w:rsid w:val="00043E0A"/>
    <w:rsid w:val="00043E43"/>
    <w:rsid w:val="0005782C"/>
    <w:rsid w:val="00077D19"/>
    <w:rsid w:val="0008018F"/>
    <w:rsid w:val="00086C7C"/>
    <w:rsid w:val="00090CED"/>
    <w:rsid w:val="000B5B23"/>
    <w:rsid w:val="000B76D1"/>
    <w:rsid w:val="000C239B"/>
    <w:rsid w:val="000C5456"/>
    <w:rsid w:val="000C5765"/>
    <w:rsid w:val="000C5FE9"/>
    <w:rsid w:val="000D0101"/>
    <w:rsid w:val="000D0317"/>
    <w:rsid w:val="000D0DFD"/>
    <w:rsid w:val="000F7B2B"/>
    <w:rsid w:val="00103184"/>
    <w:rsid w:val="00116F8F"/>
    <w:rsid w:val="00117C39"/>
    <w:rsid w:val="00123048"/>
    <w:rsid w:val="00137032"/>
    <w:rsid w:val="00146D0E"/>
    <w:rsid w:val="00155219"/>
    <w:rsid w:val="001602E9"/>
    <w:rsid w:val="00160D0B"/>
    <w:rsid w:val="00164B8C"/>
    <w:rsid w:val="001803D7"/>
    <w:rsid w:val="00182171"/>
    <w:rsid w:val="00186F9B"/>
    <w:rsid w:val="0018797A"/>
    <w:rsid w:val="001A434F"/>
    <w:rsid w:val="001B435E"/>
    <w:rsid w:val="001B634C"/>
    <w:rsid w:val="001C3CA5"/>
    <w:rsid w:val="001D3EE6"/>
    <w:rsid w:val="001D553F"/>
    <w:rsid w:val="001E5780"/>
    <w:rsid w:val="001E5F3D"/>
    <w:rsid w:val="001E75D6"/>
    <w:rsid w:val="001F349F"/>
    <w:rsid w:val="001F65FA"/>
    <w:rsid w:val="0020477F"/>
    <w:rsid w:val="00204975"/>
    <w:rsid w:val="00205B32"/>
    <w:rsid w:val="00211F65"/>
    <w:rsid w:val="00212428"/>
    <w:rsid w:val="00213802"/>
    <w:rsid w:val="0021486B"/>
    <w:rsid w:val="002149C8"/>
    <w:rsid w:val="00217BF4"/>
    <w:rsid w:val="00223DF6"/>
    <w:rsid w:val="00242CDD"/>
    <w:rsid w:val="00244568"/>
    <w:rsid w:val="00245ACF"/>
    <w:rsid w:val="0025313E"/>
    <w:rsid w:val="0026096A"/>
    <w:rsid w:val="00263344"/>
    <w:rsid w:val="00270626"/>
    <w:rsid w:val="00271D64"/>
    <w:rsid w:val="00273595"/>
    <w:rsid w:val="00273A4D"/>
    <w:rsid w:val="002751D4"/>
    <w:rsid w:val="002774C2"/>
    <w:rsid w:val="00280FB5"/>
    <w:rsid w:val="0028437C"/>
    <w:rsid w:val="00294BE8"/>
    <w:rsid w:val="002A3A22"/>
    <w:rsid w:val="002B1084"/>
    <w:rsid w:val="002B6ACC"/>
    <w:rsid w:val="002D0393"/>
    <w:rsid w:val="002E0638"/>
    <w:rsid w:val="002E4C90"/>
    <w:rsid w:val="002E57FD"/>
    <w:rsid w:val="002E5B63"/>
    <w:rsid w:val="002E7356"/>
    <w:rsid w:val="002F3588"/>
    <w:rsid w:val="002F5781"/>
    <w:rsid w:val="002F65D5"/>
    <w:rsid w:val="003030D3"/>
    <w:rsid w:val="00306979"/>
    <w:rsid w:val="003145A8"/>
    <w:rsid w:val="00314627"/>
    <w:rsid w:val="0031519B"/>
    <w:rsid w:val="003213FB"/>
    <w:rsid w:val="003214AD"/>
    <w:rsid w:val="00335E88"/>
    <w:rsid w:val="00350806"/>
    <w:rsid w:val="003571DC"/>
    <w:rsid w:val="00360B04"/>
    <w:rsid w:val="00367536"/>
    <w:rsid w:val="00367676"/>
    <w:rsid w:val="00374F2C"/>
    <w:rsid w:val="00382BC6"/>
    <w:rsid w:val="0038708B"/>
    <w:rsid w:val="00394485"/>
    <w:rsid w:val="003A4A68"/>
    <w:rsid w:val="003B4637"/>
    <w:rsid w:val="003B75EC"/>
    <w:rsid w:val="003B7C26"/>
    <w:rsid w:val="003C30F1"/>
    <w:rsid w:val="003C379F"/>
    <w:rsid w:val="003C6B8F"/>
    <w:rsid w:val="003D0FEF"/>
    <w:rsid w:val="003E499F"/>
    <w:rsid w:val="003F18C7"/>
    <w:rsid w:val="00400507"/>
    <w:rsid w:val="004015C7"/>
    <w:rsid w:val="0040665B"/>
    <w:rsid w:val="004164F6"/>
    <w:rsid w:val="00421F53"/>
    <w:rsid w:val="0042490D"/>
    <w:rsid w:val="00425C46"/>
    <w:rsid w:val="00431E8F"/>
    <w:rsid w:val="004359E4"/>
    <w:rsid w:val="004710AE"/>
    <w:rsid w:val="004839BA"/>
    <w:rsid w:val="00485170"/>
    <w:rsid w:val="004907BB"/>
    <w:rsid w:val="004A157B"/>
    <w:rsid w:val="004B3816"/>
    <w:rsid w:val="004B6284"/>
    <w:rsid w:val="004C5FCA"/>
    <w:rsid w:val="004C69C3"/>
    <w:rsid w:val="004D5BAA"/>
    <w:rsid w:val="004E4E78"/>
    <w:rsid w:val="004E7776"/>
    <w:rsid w:val="0050236D"/>
    <w:rsid w:val="0050406D"/>
    <w:rsid w:val="00506E08"/>
    <w:rsid w:val="0051125B"/>
    <w:rsid w:val="0051238E"/>
    <w:rsid w:val="0051297C"/>
    <w:rsid w:val="0051610D"/>
    <w:rsid w:val="00525C68"/>
    <w:rsid w:val="0053162A"/>
    <w:rsid w:val="005318B5"/>
    <w:rsid w:val="00532245"/>
    <w:rsid w:val="00533483"/>
    <w:rsid w:val="0053377A"/>
    <w:rsid w:val="00536B3C"/>
    <w:rsid w:val="005453DD"/>
    <w:rsid w:val="00551A6A"/>
    <w:rsid w:val="00553AB0"/>
    <w:rsid w:val="0055452F"/>
    <w:rsid w:val="005628FF"/>
    <w:rsid w:val="005664F5"/>
    <w:rsid w:val="00571CB6"/>
    <w:rsid w:val="005754EE"/>
    <w:rsid w:val="005B00DB"/>
    <w:rsid w:val="005B69F6"/>
    <w:rsid w:val="005C2657"/>
    <w:rsid w:val="005C545D"/>
    <w:rsid w:val="005C54EB"/>
    <w:rsid w:val="005C6118"/>
    <w:rsid w:val="005C6DF5"/>
    <w:rsid w:val="005D5C1B"/>
    <w:rsid w:val="005D65FE"/>
    <w:rsid w:val="005E10C2"/>
    <w:rsid w:val="005F2360"/>
    <w:rsid w:val="005F288A"/>
    <w:rsid w:val="005F3203"/>
    <w:rsid w:val="00602626"/>
    <w:rsid w:val="0060681F"/>
    <w:rsid w:val="00617E44"/>
    <w:rsid w:val="0062598A"/>
    <w:rsid w:val="00626CFA"/>
    <w:rsid w:val="006321D0"/>
    <w:rsid w:val="006452D9"/>
    <w:rsid w:val="00646F10"/>
    <w:rsid w:val="00650504"/>
    <w:rsid w:val="00661FF6"/>
    <w:rsid w:val="006675D3"/>
    <w:rsid w:val="00681050"/>
    <w:rsid w:val="006A18F1"/>
    <w:rsid w:val="006A459B"/>
    <w:rsid w:val="006A7633"/>
    <w:rsid w:val="006C2ACA"/>
    <w:rsid w:val="006C609C"/>
    <w:rsid w:val="006D3BDA"/>
    <w:rsid w:val="006D4369"/>
    <w:rsid w:val="006F3EC6"/>
    <w:rsid w:val="00701327"/>
    <w:rsid w:val="007151ED"/>
    <w:rsid w:val="00716A7E"/>
    <w:rsid w:val="00720E36"/>
    <w:rsid w:val="00722753"/>
    <w:rsid w:val="00735874"/>
    <w:rsid w:val="00736CFB"/>
    <w:rsid w:val="0074210D"/>
    <w:rsid w:val="00747747"/>
    <w:rsid w:val="00753D26"/>
    <w:rsid w:val="007650A4"/>
    <w:rsid w:val="0076601C"/>
    <w:rsid w:val="00766767"/>
    <w:rsid w:val="00794C05"/>
    <w:rsid w:val="00796427"/>
    <w:rsid w:val="007A3786"/>
    <w:rsid w:val="007A4AA4"/>
    <w:rsid w:val="007B3059"/>
    <w:rsid w:val="007B54BC"/>
    <w:rsid w:val="007C0501"/>
    <w:rsid w:val="007D168D"/>
    <w:rsid w:val="007D1D06"/>
    <w:rsid w:val="007D7348"/>
    <w:rsid w:val="007D74E7"/>
    <w:rsid w:val="007E3D4E"/>
    <w:rsid w:val="007F0071"/>
    <w:rsid w:val="007F097E"/>
    <w:rsid w:val="007F09E7"/>
    <w:rsid w:val="00817937"/>
    <w:rsid w:val="0082771D"/>
    <w:rsid w:val="00837E6F"/>
    <w:rsid w:val="008401B6"/>
    <w:rsid w:val="00847C3E"/>
    <w:rsid w:val="008500AA"/>
    <w:rsid w:val="00854EB3"/>
    <w:rsid w:val="0085561D"/>
    <w:rsid w:val="00866797"/>
    <w:rsid w:val="0086721D"/>
    <w:rsid w:val="00871525"/>
    <w:rsid w:val="00874576"/>
    <w:rsid w:val="00881F97"/>
    <w:rsid w:val="00887378"/>
    <w:rsid w:val="008876E5"/>
    <w:rsid w:val="00893565"/>
    <w:rsid w:val="00894AB5"/>
    <w:rsid w:val="008B0209"/>
    <w:rsid w:val="008B79E1"/>
    <w:rsid w:val="008C4EBC"/>
    <w:rsid w:val="008C6326"/>
    <w:rsid w:val="008D4BDD"/>
    <w:rsid w:val="008D51F7"/>
    <w:rsid w:val="008D5E63"/>
    <w:rsid w:val="008E1687"/>
    <w:rsid w:val="008E6228"/>
    <w:rsid w:val="008F235E"/>
    <w:rsid w:val="00901D08"/>
    <w:rsid w:val="009022E2"/>
    <w:rsid w:val="0090333B"/>
    <w:rsid w:val="0090592E"/>
    <w:rsid w:val="00916632"/>
    <w:rsid w:val="00917202"/>
    <w:rsid w:val="00925B18"/>
    <w:rsid w:val="0092654E"/>
    <w:rsid w:val="00932823"/>
    <w:rsid w:val="00932BFF"/>
    <w:rsid w:val="00935630"/>
    <w:rsid w:val="00941499"/>
    <w:rsid w:val="009516E7"/>
    <w:rsid w:val="009640AB"/>
    <w:rsid w:val="00973DF3"/>
    <w:rsid w:val="00973F8F"/>
    <w:rsid w:val="00974FB2"/>
    <w:rsid w:val="0099054E"/>
    <w:rsid w:val="00995D0D"/>
    <w:rsid w:val="00997A64"/>
    <w:rsid w:val="009A0398"/>
    <w:rsid w:val="009A41B6"/>
    <w:rsid w:val="009B0339"/>
    <w:rsid w:val="009B527C"/>
    <w:rsid w:val="009B5B21"/>
    <w:rsid w:val="009C0721"/>
    <w:rsid w:val="009C33DE"/>
    <w:rsid w:val="009C388D"/>
    <w:rsid w:val="009C3C7C"/>
    <w:rsid w:val="009C5CA1"/>
    <w:rsid w:val="009D4BE8"/>
    <w:rsid w:val="009E29EC"/>
    <w:rsid w:val="009E78FC"/>
    <w:rsid w:val="009F01D0"/>
    <w:rsid w:val="009F08AE"/>
    <w:rsid w:val="009F1A24"/>
    <w:rsid w:val="009F75D6"/>
    <w:rsid w:val="00A00EE6"/>
    <w:rsid w:val="00A01F3A"/>
    <w:rsid w:val="00A0225F"/>
    <w:rsid w:val="00A061B9"/>
    <w:rsid w:val="00A12357"/>
    <w:rsid w:val="00A16F88"/>
    <w:rsid w:val="00A2425F"/>
    <w:rsid w:val="00A2463E"/>
    <w:rsid w:val="00A26667"/>
    <w:rsid w:val="00A30E82"/>
    <w:rsid w:val="00A35AD3"/>
    <w:rsid w:val="00A37619"/>
    <w:rsid w:val="00A40E75"/>
    <w:rsid w:val="00A52218"/>
    <w:rsid w:val="00A62CE3"/>
    <w:rsid w:val="00A65B35"/>
    <w:rsid w:val="00A7503A"/>
    <w:rsid w:val="00A90E4E"/>
    <w:rsid w:val="00A92DE8"/>
    <w:rsid w:val="00A954D4"/>
    <w:rsid w:val="00A9626E"/>
    <w:rsid w:val="00AA508F"/>
    <w:rsid w:val="00AB13A3"/>
    <w:rsid w:val="00AC2CC2"/>
    <w:rsid w:val="00AC42EA"/>
    <w:rsid w:val="00AC438A"/>
    <w:rsid w:val="00AC6E85"/>
    <w:rsid w:val="00AD7749"/>
    <w:rsid w:val="00AE12FE"/>
    <w:rsid w:val="00AE2C7E"/>
    <w:rsid w:val="00AE34A7"/>
    <w:rsid w:val="00AE39B4"/>
    <w:rsid w:val="00AE4659"/>
    <w:rsid w:val="00AF6612"/>
    <w:rsid w:val="00B06D75"/>
    <w:rsid w:val="00B11F82"/>
    <w:rsid w:val="00B368D9"/>
    <w:rsid w:val="00B4101B"/>
    <w:rsid w:val="00B57609"/>
    <w:rsid w:val="00B63FAC"/>
    <w:rsid w:val="00B67297"/>
    <w:rsid w:val="00B841CA"/>
    <w:rsid w:val="00B927A0"/>
    <w:rsid w:val="00BA2115"/>
    <w:rsid w:val="00BB098B"/>
    <w:rsid w:val="00BB3BE9"/>
    <w:rsid w:val="00BC55BB"/>
    <w:rsid w:val="00BC566D"/>
    <w:rsid w:val="00BE1A70"/>
    <w:rsid w:val="00BF11C2"/>
    <w:rsid w:val="00BF17F0"/>
    <w:rsid w:val="00BF3122"/>
    <w:rsid w:val="00BF7938"/>
    <w:rsid w:val="00C01769"/>
    <w:rsid w:val="00C149D9"/>
    <w:rsid w:val="00C21E57"/>
    <w:rsid w:val="00C228C7"/>
    <w:rsid w:val="00C23DB8"/>
    <w:rsid w:val="00C26238"/>
    <w:rsid w:val="00C32AA1"/>
    <w:rsid w:val="00C34EAC"/>
    <w:rsid w:val="00C36582"/>
    <w:rsid w:val="00C51AFB"/>
    <w:rsid w:val="00C743EF"/>
    <w:rsid w:val="00C75060"/>
    <w:rsid w:val="00C7651A"/>
    <w:rsid w:val="00C76ADD"/>
    <w:rsid w:val="00C80634"/>
    <w:rsid w:val="00C9484E"/>
    <w:rsid w:val="00C956D6"/>
    <w:rsid w:val="00C96A31"/>
    <w:rsid w:val="00C96ADA"/>
    <w:rsid w:val="00CB0E90"/>
    <w:rsid w:val="00CB77AD"/>
    <w:rsid w:val="00CC7F5E"/>
    <w:rsid w:val="00CD3228"/>
    <w:rsid w:val="00CD49A0"/>
    <w:rsid w:val="00CD6576"/>
    <w:rsid w:val="00CE2843"/>
    <w:rsid w:val="00D0139F"/>
    <w:rsid w:val="00D06EB7"/>
    <w:rsid w:val="00D23C54"/>
    <w:rsid w:val="00D267B0"/>
    <w:rsid w:val="00D40870"/>
    <w:rsid w:val="00D46FBF"/>
    <w:rsid w:val="00D56ABF"/>
    <w:rsid w:val="00D60B6C"/>
    <w:rsid w:val="00D65FDF"/>
    <w:rsid w:val="00D66DF7"/>
    <w:rsid w:val="00D709D7"/>
    <w:rsid w:val="00D77A74"/>
    <w:rsid w:val="00D82D91"/>
    <w:rsid w:val="00D8601B"/>
    <w:rsid w:val="00D93980"/>
    <w:rsid w:val="00DA3EE6"/>
    <w:rsid w:val="00DB5189"/>
    <w:rsid w:val="00DB5746"/>
    <w:rsid w:val="00DB7D0D"/>
    <w:rsid w:val="00DC235E"/>
    <w:rsid w:val="00DD281C"/>
    <w:rsid w:val="00DD3A8F"/>
    <w:rsid w:val="00DE1B3B"/>
    <w:rsid w:val="00DE1ED6"/>
    <w:rsid w:val="00DF5041"/>
    <w:rsid w:val="00DF5C6B"/>
    <w:rsid w:val="00E07244"/>
    <w:rsid w:val="00E11093"/>
    <w:rsid w:val="00E121A2"/>
    <w:rsid w:val="00E132D0"/>
    <w:rsid w:val="00E216F7"/>
    <w:rsid w:val="00E23914"/>
    <w:rsid w:val="00E268B4"/>
    <w:rsid w:val="00E303B3"/>
    <w:rsid w:val="00E33D06"/>
    <w:rsid w:val="00E401C4"/>
    <w:rsid w:val="00E55121"/>
    <w:rsid w:val="00E55A9C"/>
    <w:rsid w:val="00E63B3C"/>
    <w:rsid w:val="00E84259"/>
    <w:rsid w:val="00E86C56"/>
    <w:rsid w:val="00E9758F"/>
    <w:rsid w:val="00EA367D"/>
    <w:rsid w:val="00EB1EFB"/>
    <w:rsid w:val="00EB4509"/>
    <w:rsid w:val="00EC2937"/>
    <w:rsid w:val="00EC446F"/>
    <w:rsid w:val="00EC5733"/>
    <w:rsid w:val="00EC6950"/>
    <w:rsid w:val="00ED698C"/>
    <w:rsid w:val="00EE3BB6"/>
    <w:rsid w:val="00EE6063"/>
    <w:rsid w:val="00EF1EA7"/>
    <w:rsid w:val="00EF4A69"/>
    <w:rsid w:val="00EF5B13"/>
    <w:rsid w:val="00F046C8"/>
    <w:rsid w:val="00F05AEF"/>
    <w:rsid w:val="00F12B25"/>
    <w:rsid w:val="00F1351B"/>
    <w:rsid w:val="00F13B44"/>
    <w:rsid w:val="00F25A2E"/>
    <w:rsid w:val="00F44F69"/>
    <w:rsid w:val="00F47062"/>
    <w:rsid w:val="00F6181E"/>
    <w:rsid w:val="00F718D9"/>
    <w:rsid w:val="00F72909"/>
    <w:rsid w:val="00F74E4B"/>
    <w:rsid w:val="00F800BF"/>
    <w:rsid w:val="00F80A63"/>
    <w:rsid w:val="00F82EBC"/>
    <w:rsid w:val="00F93589"/>
    <w:rsid w:val="00F9453E"/>
    <w:rsid w:val="00F9720F"/>
    <w:rsid w:val="00FA0E4A"/>
    <w:rsid w:val="00FA58C0"/>
    <w:rsid w:val="00FB0A8A"/>
    <w:rsid w:val="00FB6662"/>
    <w:rsid w:val="00FD6B8A"/>
    <w:rsid w:val="00FE372B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D0B"/>
  </w:style>
  <w:style w:type="paragraph" w:styleId="1">
    <w:name w:val="heading 1"/>
    <w:basedOn w:val="a"/>
    <w:next w:val="a"/>
    <w:link w:val="10"/>
    <w:qFormat/>
    <w:rsid w:val="00160D0B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160D0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9D4B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4B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C6E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C6E8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15521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155219"/>
  </w:style>
  <w:style w:type="paragraph" w:styleId="a8">
    <w:name w:val="Body Text Indent"/>
    <w:basedOn w:val="a"/>
    <w:link w:val="a9"/>
    <w:uiPriority w:val="99"/>
    <w:rsid w:val="001552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155219"/>
  </w:style>
  <w:style w:type="paragraph" w:styleId="31">
    <w:name w:val="Body Text Indent 3"/>
    <w:basedOn w:val="a"/>
    <w:link w:val="32"/>
    <w:uiPriority w:val="99"/>
    <w:rsid w:val="009D4BE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D4BE8"/>
    <w:rPr>
      <w:sz w:val="16"/>
      <w:szCs w:val="16"/>
    </w:rPr>
  </w:style>
  <w:style w:type="paragraph" w:styleId="aa">
    <w:name w:val="Normal (Web)"/>
    <w:basedOn w:val="a"/>
    <w:rsid w:val="009D4BE8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rsid w:val="009D4BE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9D4BE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D4BE8"/>
    <w:rPr>
      <w:b/>
      <w:bCs/>
      <w:sz w:val="28"/>
      <w:szCs w:val="28"/>
    </w:rPr>
  </w:style>
  <w:style w:type="paragraph" w:customStyle="1" w:styleId="ConsPlusNormal">
    <w:name w:val="ConsPlusNormal"/>
    <w:qFormat/>
    <w:rsid w:val="009D4B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1">
    <w:name w:val="Основной текст (2)_"/>
    <w:basedOn w:val="a0"/>
    <w:link w:val="22"/>
    <w:rsid w:val="00BB098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B098B"/>
    <w:pPr>
      <w:widowControl w:val="0"/>
      <w:shd w:val="clear" w:color="auto" w:fill="FFFFFF"/>
      <w:spacing w:line="305" w:lineRule="exact"/>
      <w:ind w:hanging="400"/>
      <w:jc w:val="both"/>
    </w:pPr>
    <w:rPr>
      <w:sz w:val="26"/>
      <w:szCs w:val="26"/>
    </w:rPr>
  </w:style>
  <w:style w:type="paragraph" w:styleId="ac">
    <w:name w:val="No Spacing"/>
    <w:uiPriority w:val="1"/>
    <w:qFormat/>
    <w:rsid w:val="00BB098B"/>
  </w:style>
  <w:style w:type="paragraph" w:styleId="ad">
    <w:name w:val="header"/>
    <w:basedOn w:val="a"/>
    <w:link w:val="ae"/>
    <w:uiPriority w:val="99"/>
    <w:rsid w:val="005628FF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628FF"/>
  </w:style>
  <w:style w:type="paragraph" w:styleId="af">
    <w:name w:val="footer"/>
    <w:basedOn w:val="a"/>
    <w:link w:val="af0"/>
    <w:uiPriority w:val="99"/>
    <w:rsid w:val="005628F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5628FF"/>
    <w:rPr>
      <w:sz w:val="24"/>
      <w:szCs w:val="24"/>
    </w:rPr>
  </w:style>
  <w:style w:type="paragraph" w:styleId="af1">
    <w:name w:val="List Paragraph"/>
    <w:basedOn w:val="a"/>
    <w:uiPriority w:val="34"/>
    <w:qFormat/>
    <w:rsid w:val="005628FF"/>
    <w:pPr>
      <w:ind w:left="720"/>
      <w:contextualSpacing/>
    </w:pPr>
    <w:rPr>
      <w:sz w:val="28"/>
      <w:szCs w:val="28"/>
    </w:rPr>
  </w:style>
  <w:style w:type="character" w:customStyle="1" w:styleId="11">
    <w:name w:val="Номер заголовка №1_"/>
    <w:basedOn w:val="a0"/>
    <w:link w:val="12"/>
    <w:rsid w:val="00973DF3"/>
    <w:rPr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rsid w:val="00973DF3"/>
    <w:rPr>
      <w:sz w:val="22"/>
      <w:szCs w:val="22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973DF3"/>
    <w:rPr>
      <w:b/>
      <w:bCs/>
      <w:sz w:val="26"/>
      <w:szCs w:val="26"/>
      <w:shd w:val="clear" w:color="auto" w:fill="FFFFFF"/>
    </w:rPr>
  </w:style>
  <w:style w:type="character" w:customStyle="1" w:styleId="23">
    <w:name w:val="Подпись к таблице (2)_"/>
    <w:basedOn w:val="a0"/>
    <w:link w:val="24"/>
    <w:rsid w:val="00973DF3"/>
    <w:rPr>
      <w:sz w:val="21"/>
      <w:szCs w:val="21"/>
      <w:shd w:val="clear" w:color="auto" w:fill="FFFFFF"/>
    </w:rPr>
  </w:style>
  <w:style w:type="character" w:customStyle="1" w:styleId="25">
    <w:name w:val="Основной текст (2) + Не курсив"/>
    <w:basedOn w:val="21"/>
    <w:rsid w:val="00973D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diaUPC0pt">
    <w:name w:val="Основной текст (2) + CordiaUPC;Не курсив;Интервал 0 pt"/>
    <w:basedOn w:val="21"/>
    <w:rsid w:val="00973DF3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;Не курсив"/>
    <w:basedOn w:val="21"/>
    <w:rsid w:val="00973D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973D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5">
    <w:name w:val="Подпись к таблице (3)_"/>
    <w:basedOn w:val="a0"/>
    <w:link w:val="36"/>
    <w:rsid w:val="00973DF3"/>
    <w:rPr>
      <w:rFonts w:ascii="Courier New" w:eastAsia="Courier New" w:hAnsi="Courier New" w:cs="Courier New"/>
      <w:b/>
      <w:bCs/>
      <w:sz w:val="13"/>
      <w:szCs w:val="13"/>
      <w:shd w:val="clear" w:color="auto" w:fill="FFFFFF"/>
    </w:rPr>
  </w:style>
  <w:style w:type="character" w:customStyle="1" w:styleId="af2">
    <w:name w:val="Подпись к таблице_"/>
    <w:basedOn w:val="a0"/>
    <w:link w:val="af3"/>
    <w:rsid w:val="00973DF3"/>
    <w:rPr>
      <w:b/>
      <w:bCs/>
      <w:sz w:val="19"/>
      <w:szCs w:val="19"/>
      <w:shd w:val="clear" w:color="auto" w:fill="FFFFFF"/>
    </w:rPr>
  </w:style>
  <w:style w:type="character" w:customStyle="1" w:styleId="29pt">
    <w:name w:val="Основной текст (2) + 9 pt;Полужирный;Не курсив"/>
    <w:basedOn w:val="21"/>
    <w:rsid w:val="00973D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CourierNew17pt">
    <w:name w:val="Основной текст (2) + Courier New;17 pt;Не курсив"/>
    <w:basedOn w:val="21"/>
    <w:rsid w:val="00973DF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973DF3"/>
    <w:rPr>
      <w:sz w:val="21"/>
      <w:szCs w:val="21"/>
      <w:shd w:val="clear" w:color="auto" w:fill="FFFFFF"/>
    </w:rPr>
  </w:style>
  <w:style w:type="paragraph" w:customStyle="1" w:styleId="12">
    <w:name w:val="Номер заголовка №1"/>
    <w:basedOn w:val="a"/>
    <w:link w:val="11"/>
    <w:rsid w:val="00973DF3"/>
    <w:pPr>
      <w:widowControl w:val="0"/>
      <w:shd w:val="clear" w:color="auto" w:fill="FFFFFF"/>
      <w:spacing w:line="274" w:lineRule="exact"/>
      <w:jc w:val="both"/>
    </w:pPr>
    <w:rPr>
      <w:sz w:val="22"/>
      <w:szCs w:val="22"/>
    </w:rPr>
  </w:style>
  <w:style w:type="paragraph" w:customStyle="1" w:styleId="14">
    <w:name w:val="Заголовок №1"/>
    <w:basedOn w:val="a"/>
    <w:link w:val="13"/>
    <w:rsid w:val="00973DF3"/>
    <w:pPr>
      <w:widowControl w:val="0"/>
      <w:shd w:val="clear" w:color="auto" w:fill="FFFFFF"/>
      <w:spacing w:after="840" w:line="274" w:lineRule="exact"/>
      <w:jc w:val="both"/>
      <w:outlineLvl w:val="0"/>
    </w:pPr>
    <w:rPr>
      <w:sz w:val="22"/>
      <w:szCs w:val="22"/>
    </w:rPr>
  </w:style>
  <w:style w:type="paragraph" w:customStyle="1" w:styleId="34">
    <w:name w:val="Основной текст (3)"/>
    <w:basedOn w:val="a"/>
    <w:link w:val="33"/>
    <w:rsid w:val="00973DF3"/>
    <w:pPr>
      <w:widowControl w:val="0"/>
      <w:shd w:val="clear" w:color="auto" w:fill="FFFFFF"/>
      <w:spacing w:before="840" w:line="312" w:lineRule="exact"/>
      <w:jc w:val="center"/>
    </w:pPr>
    <w:rPr>
      <w:b/>
      <w:bCs/>
      <w:sz w:val="26"/>
      <w:szCs w:val="26"/>
    </w:rPr>
  </w:style>
  <w:style w:type="paragraph" w:customStyle="1" w:styleId="24">
    <w:name w:val="Подпись к таблице (2)"/>
    <w:basedOn w:val="a"/>
    <w:link w:val="23"/>
    <w:rsid w:val="00973DF3"/>
    <w:pPr>
      <w:widowControl w:val="0"/>
      <w:shd w:val="clear" w:color="auto" w:fill="FFFFFF"/>
      <w:spacing w:line="0" w:lineRule="atLeast"/>
    </w:pPr>
    <w:rPr>
      <w:sz w:val="21"/>
      <w:szCs w:val="21"/>
    </w:rPr>
  </w:style>
  <w:style w:type="paragraph" w:customStyle="1" w:styleId="36">
    <w:name w:val="Подпись к таблице (3)"/>
    <w:basedOn w:val="a"/>
    <w:link w:val="35"/>
    <w:rsid w:val="00973DF3"/>
    <w:pPr>
      <w:widowControl w:val="0"/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13"/>
      <w:szCs w:val="13"/>
    </w:rPr>
  </w:style>
  <w:style w:type="paragraph" w:customStyle="1" w:styleId="af3">
    <w:name w:val="Подпись к таблице"/>
    <w:basedOn w:val="a"/>
    <w:link w:val="af2"/>
    <w:rsid w:val="00973DF3"/>
    <w:pPr>
      <w:widowControl w:val="0"/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paragraph" w:customStyle="1" w:styleId="42">
    <w:name w:val="Основной текст (4)"/>
    <w:basedOn w:val="a"/>
    <w:link w:val="41"/>
    <w:rsid w:val="00973DF3"/>
    <w:pPr>
      <w:widowControl w:val="0"/>
      <w:shd w:val="clear" w:color="auto" w:fill="FFFFFF"/>
      <w:spacing w:before="360" w:after="360" w:line="0" w:lineRule="atLeast"/>
      <w:jc w:val="both"/>
    </w:pPr>
    <w:rPr>
      <w:sz w:val="21"/>
      <w:szCs w:val="21"/>
    </w:rPr>
  </w:style>
  <w:style w:type="paragraph" w:styleId="af4">
    <w:name w:val="Title"/>
    <w:basedOn w:val="a"/>
    <w:link w:val="af5"/>
    <w:qFormat/>
    <w:rsid w:val="00146D0E"/>
    <w:pPr>
      <w:jc w:val="center"/>
    </w:pPr>
    <w:rPr>
      <w:sz w:val="28"/>
      <w:szCs w:val="24"/>
    </w:rPr>
  </w:style>
  <w:style w:type="character" w:customStyle="1" w:styleId="af5">
    <w:name w:val="Название Знак"/>
    <w:basedOn w:val="a0"/>
    <w:link w:val="af4"/>
    <w:rsid w:val="00146D0E"/>
    <w:rPr>
      <w:sz w:val="28"/>
      <w:szCs w:val="24"/>
    </w:rPr>
  </w:style>
  <w:style w:type="paragraph" w:styleId="26">
    <w:name w:val="Body Text Indent 2"/>
    <w:basedOn w:val="a"/>
    <w:link w:val="27"/>
    <w:uiPriority w:val="99"/>
    <w:rsid w:val="00146D0E"/>
    <w:pPr>
      <w:snapToGrid w:val="0"/>
      <w:ind w:right="352" w:firstLine="550"/>
      <w:jc w:val="both"/>
    </w:pPr>
    <w:rPr>
      <w:sz w:val="28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46D0E"/>
    <w:rPr>
      <w:sz w:val="28"/>
    </w:rPr>
  </w:style>
  <w:style w:type="paragraph" w:customStyle="1" w:styleId="af6">
    <w:name w:val="Знак"/>
    <w:basedOn w:val="a"/>
    <w:rsid w:val="00146D0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37">
    <w:name w:val="Body Text 3"/>
    <w:basedOn w:val="a"/>
    <w:link w:val="38"/>
    <w:rsid w:val="00146D0E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rsid w:val="00146D0E"/>
    <w:rPr>
      <w:sz w:val="16"/>
      <w:szCs w:val="16"/>
    </w:rPr>
  </w:style>
  <w:style w:type="paragraph" w:customStyle="1" w:styleId="210">
    <w:name w:val="Основной текст с отступом 21"/>
    <w:basedOn w:val="a"/>
    <w:rsid w:val="00146D0E"/>
    <w:pPr>
      <w:overflowPunct w:val="0"/>
      <w:autoSpaceDE w:val="0"/>
      <w:autoSpaceDN w:val="0"/>
      <w:adjustRightInd w:val="0"/>
      <w:ind w:left="720"/>
      <w:textAlignment w:val="baseline"/>
    </w:pPr>
    <w:rPr>
      <w:sz w:val="28"/>
    </w:rPr>
  </w:style>
  <w:style w:type="character" w:styleId="af7">
    <w:name w:val="page number"/>
    <w:basedOn w:val="a0"/>
    <w:rsid w:val="00146D0E"/>
  </w:style>
  <w:style w:type="paragraph" w:customStyle="1" w:styleId="15">
    <w:name w:val="Знак Знак Знак1 Знак"/>
    <w:basedOn w:val="a"/>
    <w:rsid w:val="00146D0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8">
    <w:name w:val="Знак"/>
    <w:basedOn w:val="a"/>
    <w:uiPriority w:val="99"/>
    <w:rsid w:val="00146D0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0">
    <w:name w:val="Заголовок 2 Знак"/>
    <w:basedOn w:val="a0"/>
    <w:link w:val="2"/>
    <w:rsid w:val="00146D0E"/>
    <w:rPr>
      <w:sz w:val="24"/>
    </w:rPr>
  </w:style>
  <w:style w:type="character" w:customStyle="1" w:styleId="10">
    <w:name w:val="Заголовок 1 Знак"/>
    <w:basedOn w:val="a0"/>
    <w:link w:val="1"/>
    <w:rsid w:val="00146D0E"/>
    <w:rPr>
      <w:b/>
      <w:sz w:val="24"/>
    </w:rPr>
  </w:style>
  <w:style w:type="character" w:styleId="af9">
    <w:name w:val="FollowedHyperlink"/>
    <w:basedOn w:val="a0"/>
    <w:uiPriority w:val="99"/>
    <w:unhideWhenUsed/>
    <w:rsid w:val="00146D0E"/>
    <w:rPr>
      <w:color w:val="800080"/>
      <w:u w:val="single"/>
    </w:rPr>
  </w:style>
  <w:style w:type="paragraph" w:customStyle="1" w:styleId="afa">
    <w:name w:val="Знак Знак Знак"/>
    <w:basedOn w:val="a"/>
    <w:uiPriority w:val="99"/>
    <w:rsid w:val="00146D0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b">
    <w:name w:val="Стиль"/>
    <w:uiPriority w:val="99"/>
    <w:rsid w:val="00146D0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"/>
    <w:basedOn w:val="a"/>
    <w:uiPriority w:val="99"/>
    <w:rsid w:val="00146D0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text">
    <w:name w:val="text"/>
    <w:basedOn w:val="a"/>
    <w:rsid w:val="00C21E57"/>
    <w:pPr>
      <w:spacing w:before="75" w:after="75"/>
      <w:ind w:firstLine="45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FD810FD9C92579EDEAB1C6F262B905250239ABF1170A8202643E8DFB9C87E4A896C2F9DBA87EC621CCAFA15E2F14ECD8EuBy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vanov.GOCHS\Application%20Data\Microsoft\&#1064;&#1072;&#1073;&#1083;&#1086;&#1085;&#1099;\&#1056;&#1072;&#1089;&#1087;&#1086;&#1088;&#1103;&#1078;&#1077;&#1085;&#1080;&#1077;%20200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8D3713-F585-4496-9B0C-449BE2F3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2005</Template>
  <TotalTime>53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УГОЧС</Company>
  <LinksUpToDate>false</LinksUpToDate>
  <CharactersWithSpaces>1808</CharactersWithSpaces>
  <SharedDoc>false</SharedDoc>
  <HLinks>
    <vt:vector size="6" baseType="variant">
      <vt:variant>
        <vt:i4>116</vt:i4>
      </vt:variant>
      <vt:variant>
        <vt:i4>0</vt:i4>
      </vt:variant>
      <vt:variant>
        <vt:i4>0</vt:i4>
      </vt:variant>
      <vt:variant>
        <vt:i4>5</vt:i4>
      </vt:variant>
      <vt:variant>
        <vt:lpwstr>mailto:oprs@blaze.uu.ru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Пользователь Windows</cp:lastModifiedBy>
  <cp:revision>14</cp:revision>
  <cp:lastPrinted>2026-05-28T09:24:00Z</cp:lastPrinted>
  <dcterms:created xsi:type="dcterms:W3CDTF">2026-05-28T06:39:00Z</dcterms:created>
  <dcterms:modified xsi:type="dcterms:W3CDTF">2026-06-01T06:23:00Z</dcterms:modified>
</cp:coreProperties>
</file>