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D0B" w:rsidRPr="00F046C8" w:rsidRDefault="00160D0B" w:rsidP="00160D0B">
      <w:pPr>
        <w:jc w:val="center"/>
        <w:rPr>
          <w:color w:val="000000"/>
        </w:rPr>
      </w:pPr>
      <w:r w:rsidRPr="00F046C8">
        <w:rPr>
          <w:color w:val="000000"/>
        </w:rPr>
        <w:t xml:space="preserve"> </w:t>
      </w:r>
      <w:r w:rsidR="002E1912">
        <w:rPr>
          <w:noProof/>
          <w:color w:val="000000"/>
        </w:rPr>
        <w:drawing>
          <wp:inline distT="0" distB="0" distL="0" distR="0">
            <wp:extent cx="526415" cy="650875"/>
            <wp:effectExtent l="19050" t="0" r="698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D0B" w:rsidRPr="00F046C8" w:rsidRDefault="00A16E7C" w:rsidP="00160D0B">
      <w:pPr>
        <w:rPr>
          <w:color w:val="000000"/>
        </w:rPr>
      </w:pPr>
      <w:r>
        <w:rPr>
          <w:noProof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65pt;margin-top:3pt;width:481.35pt;height:90pt;z-index:251655680" strokecolor="white" strokeweight="1.5pt">
            <v:textbox style="mso-next-textbox:#_x0000_s1026">
              <w:txbxContent>
                <w:p w:rsidR="000C239B" w:rsidRDefault="000C239B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0C239B" w:rsidRDefault="000C239B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0C239B" w:rsidRDefault="000C239B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0C239B" w:rsidRDefault="002635A4" w:rsidP="000C239B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  <w:p w:rsidR="00160D0B" w:rsidRPr="000C239B" w:rsidRDefault="00160D0B" w:rsidP="000C239B"/>
              </w:txbxContent>
            </v:textbox>
          </v:shape>
        </w:pict>
      </w: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A16E7C" w:rsidP="00160D0B">
      <w:pPr>
        <w:rPr>
          <w:color w:val="000000"/>
        </w:rPr>
      </w:pPr>
      <w:r>
        <w:rPr>
          <w:noProof/>
          <w:color w:val="000000"/>
        </w:rPr>
        <w:pict>
          <v:line id="_x0000_s1027" style="position:absolute;z-index:251656704" from="4.8pt,9.35pt" to="451.2pt,10.2pt" stroked="f" strokeweight="2pt">
            <v:stroke linestyle="thickThin"/>
          </v:line>
        </w:pict>
      </w: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A16E7C" w:rsidP="00160D0B">
      <w:pPr>
        <w:rPr>
          <w:color w:val="000000"/>
        </w:rPr>
      </w:pPr>
      <w:r>
        <w:rPr>
          <w:noProof/>
          <w:color w:val="000000"/>
        </w:rPr>
        <w:pict>
          <v:line id="_x0000_s1030" style="position:absolute;z-index:251658752" from="9pt,3.5pt" to="477pt,3.5pt" strokeweight="2.25pt"/>
        </w:pict>
      </w:r>
    </w:p>
    <w:p w:rsidR="00160D0B" w:rsidRPr="00F046C8" w:rsidRDefault="00A16E7C" w:rsidP="00160D0B">
      <w:pPr>
        <w:rPr>
          <w:color w:val="000000"/>
        </w:rPr>
      </w:pPr>
      <w:r>
        <w:rPr>
          <w:noProof/>
          <w:color w:val="000000"/>
        </w:rPr>
        <w:pict>
          <v:shape id="_x0000_s1028" type="#_x0000_t202" style="position:absolute;margin-left:0;margin-top:1pt;width:218pt;height:36pt;z-index:251657728" o:allowincell="f" strokecolor="white">
            <v:textbox style="mso-next-textbox:#_x0000_s1028">
              <w:txbxContent>
                <w:p w:rsidR="00340780" w:rsidRDefault="00C51AFB" w:rsidP="00160D0B">
                  <w:pPr>
                    <w:rPr>
                      <w:sz w:val="24"/>
                      <w:u w:val="single"/>
                    </w:rPr>
                  </w:pPr>
                  <w:r w:rsidRPr="00902BA3">
                    <w:rPr>
                      <w:sz w:val="24"/>
                    </w:rPr>
                    <w:t xml:space="preserve">от </w:t>
                  </w:r>
                  <w:r w:rsidR="00A16E7C">
                    <w:rPr>
                      <w:sz w:val="24"/>
                    </w:rPr>
                    <w:t xml:space="preserve">22.03.2016 </w:t>
                  </w:r>
                  <w:r w:rsidR="00340780" w:rsidRPr="00902BA3">
                    <w:rPr>
                      <w:sz w:val="24"/>
                    </w:rPr>
                    <w:t xml:space="preserve"> </w:t>
                  </w:r>
                  <w:r w:rsidR="00160D0B" w:rsidRPr="00902BA3">
                    <w:rPr>
                      <w:sz w:val="24"/>
                    </w:rPr>
                    <w:t>№</w:t>
                  </w:r>
                  <w:r w:rsidR="003C6B8F" w:rsidRPr="00902BA3">
                    <w:rPr>
                      <w:sz w:val="24"/>
                    </w:rPr>
                    <w:t xml:space="preserve"> </w:t>
                  </w:r>
                  <w:r w:rsidR="00A16E7C">
                    <w:rPr>
                      <w:sz w:val="24"/>
                    </w:rPr>
                    <w:t>143</w:t>
                  </w:r>
                </w:p>
                <w:p w:rsidR="00160D0B" w:rsidRDefault="00160D0B" w:rsidP="00160D0B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160D0B" w:rsidRDefault="00160D0B" w:rsidP="00160D0B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160D0B" w:rsidRPr="00F046C8" w:rsidRDefault="00160D0B" w:rsidP="00160D0B">
      <w:pPr>
        <w:rPr>
          <w:color w:val="000000"/>
        </w:rPr>
      </w:pPr>
    </w:p>
    <w:p w:rsidR="000C239B" w:rsidRDefault="000C239B" w:rsidP="003213FB">
      <w:pPr>
        <w:tabs>
          <w:tab w:val="left" w:pos="0"/>
        </w:tabs>
        <w:jc w:val="both"/>
        <w:rPr>
          <w:bCs/>
          <w:color w:val="000000"/>
          <w:sz w:val="24"/>
          <w:szCs w:val="24"/>
        </w:rPr>
      </w:pPr>
    </w:p>
    <w:p w:rsidR="00F106BC" w:rsidRPr="00F106BC" w:rsidRDefault="00C1296F" w:rsidP="00F106BC">
      <w:pPr>
        <w:shd w:val="clear" w:color="auto" w:fill="FFFFFF"/>
        <w:spacing w:before="346"/>
        <w:ind w:left="34" w:right="3917"/>
        <w:rPr>
          <w:sz w:val="24"/>
          <w:szCs w:val="24"/>
        </w:rPr>
      </w:pPr>
      <w:r>
        <w:rPr>
          <w:sz w:val="24"/>
          <w:szCs w:val="24"/>
        </w:rPr>
        <w:t xml:space="preserve">Об организации </w:t>
      </w:r>
      <w:r w:rsidR="002A3FD6">
        <w:rPr>
          <w:sz w:val="24"/>
          <w:szCs w:val="24"/>
        </w:rPr>
        <w:t>осуществления мер пожарной безопасности в лесах Каслинского муниципального района в 201</w:t>
      </w:r>
      <w:r w:rsidR="00473737">
        <w:rPr>
          <w:sz w:val="24"/>
          <w:szCs w:val="24"/>
        </w:rPr>
        <w:t>6</w:t>
      </w:r>
      <w:r w:rsidR="002A3FD6">
        <w:rPr>
          <w:sz w:val="24"/>
          <w:szCs w:val="24"/>
        </w:rPr>
        <w:t xml:space="preserve"> году</w:t>
      </w:r>
    </w:p>
    <w:p w:rsidR="00492A36" w:rsidRDefault="00492A36" w:rsidP="00492A36">
      <w:pPr>
        <w:rPr>
          <w:sz w:val="24"/>
          <w:szCs w:val="24"/>
        </w:rPr>
      </w:pPr>
    </w:p>
    <w:p w:rsidR="00902BA3" w:rsidRDefault="00902BA3" w:rsidP="00492A36">
      <w:pPr>
        <w:rPr>
          <w:sz w:val="24"/>
          <w:szCs w:val="24"/>
        </w:rPr>
      </w:pPr>
    </w:p>
    <w:p w:rsidR="00F106BC" w:rsidRPr="00492A36" w:rsidRDefault="00F106BC" w:rsidP="00A86BCD">
      <w:pPr>
        <w:ind w:firstLine="709"/>
        <w:jc w:val="both"/>
        <w:rPr>
          <w:sz w:val="24"/>
          <w:szCs w:val="24"/>
        </w:rPr>
      </w:pPr>
      <w:r w:rsidRPr="00492A36">
        <w:rPr>
          <w:sz w:val="24"/>
          <w:szCs w:val="24"/>
        </w:rPr>
        <w:t>В соответствии с Лесным кодексом Российской Федерации,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Губернатора Челябинской области от 26.0</w:t>
      </w:r>
      <w:r w:rsidR="00CF09E0" w:rsidRPr="00492A36">
        <w:rPr>
          <w:sz w:val="24"/>
          <w:szCs w:val="24"/>
        </w:rPr>
        <w:t>2</w:t>
      </w:r>
      <w:r w:rsidRPr="00492A36">
        <w:rPr>
          <w:sz w:val="24"/>
          <w:szCs w:val="24"/>
        </w:rPr>
        <w:t xml:space="preserve">.2014 № 53 </w:t>
      </w:r>
      <w:proofErr w:type="spellStart"/>
      <w:r w:rsidRPr="00492A36">
        <w:rPr>
          <w:sz w:val="24"/>
          <w:szCs w:val="24"/>
        </w:rPr>
        <w:t>рп</w:t>
      </w:r>
      <w:proofErr w:type="spellEnd"/>
      <w:r w:rsidRPr="00492A36">
        <w:rPr>
          <w:sz w:val="24"/>
          <w:szCs w:val="24"/>
        </w:rPr>
        <w:t xml:space="preserve"> «Об охране лесов Челябинской области от пожаров», в целях предупреждения лесных пожаров на территории Каслинского муниципального района.</w:t>
      </w:r>
    </w:p>
    <w:p w:rsidR="00492A36" w:rsidRPr="00492A36" w:rsidRDefault="00492A36" w:rsidP="00A86BCD">
      <w:pPr>
        <w:ind w:firstLine="709"/>
        <w:rPr>
          <w:sz w:val="24"/>
          <w:szCs w:val="24"/>
        </w:rPr>
      </w:pPr>
    </w:p>
    <w:p w:rsidR="00F106BC" w:rsidRPr="00492A36" w:rsidRDefault="00F106BC" w:rsidP="00A86BCD">
      <w:pPr>
        <w:ind w:firstLine="709"/>
        <w:rPr>
          <w:sz w:val="24"/>
          <w:szCs w:val="24"/>
        </w:rPr>
      </w:pPr>
      <w:r w:rsidRPr="00492A36">
        <w:rPr>
          <w:sz w:val="24"/>
          <w:szCs w:val="24"/>
        </w:rPr>
        <w:t>ПОСТАНОВЛЯЮ:</w:t>
      </w:r>
    </w:p>
    <w:p w:rsidR="00492A36" w:rsidRPr="00492A36" w:rsidRDefault="00492A36" w:rsidP="00A86BCD">
      <w:pPr>
        <w:ind w:firstLine="709"/>
        <w:rPr>
          <w:sz w:val="24"/>
          <w:szCs w:val="24"/>
        </w:rPr>
      </w:pPr>
    </w:p>
    <w:p w:rsidR="00F106BC" w:rsidRPr="00F106BC" w:rsidRDefault="00524F11" w:rsidP="00A86BCD">
      <w:pPr>
        <w:widowControl w:val="0"/>
        <w:numPr>
          <w:ilvl w:val="0"/>
          <w:numId w:val="17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before="10"/>
        <w:ind w:firstLine="709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="00F106BC" w:rsidRPr="00F106BC">
        <w:rPr>
          <w:sz w:val="24"/>
          <w:szCs w:val="24"/>
        </w:rPr>
        <w:t>По требованию ЧОБУ «Каслинское лесничество», ЧОБУ «</w:t>
      </w:r>
      <w:proofErr w:type="spellStart"/>
      <w:r w:rsidR="00F106BC" w:rsidRPr="00F106BC">
        <w:rPr>
          <w:sz w:val="24"/>
          <w:szCs w:val="24"/>
        </w:rPr>
        <w:t>Уфалейское</w:t>
      </w:r>
      <w:proofErr w:type="spellEnd"/>
      <w:r w:rsidR="00F106BC" w:rsidRPr="00F106BC">
        <w:rPr>
          <w:sz w:val="24"/>
          <w:szCs w:val="24"/>
        </w:rPr>
        <w:t xml:space="preserve"> лесничество» и решению КЧС и ОПБ Каслинского муниципального района осуществлять привлечение к тушению лесных пожаров дополнительных сил и средств в соответствии с Планами тушения лесных пожаров на территории Каслинского муниципального района и </w:t>
      </w:r>
      <w:proofErr w:type="spellStart"/>
      <w:r w:rsidR="00F106BC" w:rsidRPr="00F106BC">
        <w:rPr>
          <w:sz w:val="24"/>
          <w:szCs w:val="24"/>
        </w:rPr>
        <w:t>Верхнеуфалейского</w:t>
      </w:r>
      <w:proofErr w:type="spellEnd"/>
      <w:r w:rsidR="00F106BC" w:rsidRPr="00F106BC">
        <w:rPr>
          <w:sz w:val="24"/>
          <w:szCs w:val="24"/>
        </w:rPr>
        <w:t xml:space="preserve"> городского округа, утвержденными </w:t>
      </w:r>
      <w:r w:rsidR="0081483F">
        <w:rPr>
          <w:sz w:val="24"/>
          <w:szCs w:val="24"/>
        </w:rPr>
        <w:t xml:space="preserve">Главным Управлением лесами </w:t>
      </w:r>
      <w:r w:rsidR="00F106BC" w:rsidRPr="00F106BC">
        <w:rPr>
          <w:sz w:val="24"/>
          <w:szCs w:val="24"/>
        </w:rPr>
        <w:t>Челябинской области (далее План тушения лесных пожаров).</w:t>
      </w:r>
      <w:proofErr w:type="gramEnd"/>
    </w:p>
    <w:p w:rsidR="00F106BC" w:rsidRPr="00F106BC" w:rsidRDefault="00524F11" w:rsidP="00A86BCD">
      <w:pPr>
        <w:widowControl w:val="0"/>
        <w:numPr>
          <w:ilvl w:val="0"/>
          <w:numId w:val="17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 xml:space="preserve"> </w:t>
      </w:r>
      <w:r w:rsidR="002A3FD6">
        <w:rPr>
          <w:sz w:val="24"/>
          <w:szCs w:val="24"/>
        </w:rPr>
        <w:t xml:space="preserve">Рекомендовать </w:t>
      </w:r>
      <w:r w:rsidR="00F106BC" w:rsidRPr="00F106BC">
        <w:rPr>
          <w:sz w:val="24"/>
          <w:szCs w:val="24"/>
        </w:rPr>
        <w:t>ЧОБУ «Каслинское лесничество» (</w:t>
      </w:r>
      <w:proofErr w:type="spellStart"/>
      <w:r w:rsidR="00F106BC" w:rsidRPr="00F106BC">
        <w:rPr>
          <w:sz w:val="24"/>
          <w:szCs w:val="24"/>
        </w:rPr>
        <w:t>Чабриков</w:t>
      </w:r>
      <w:proofErr w:type="spellEnd"/>
      <w:r w:rsidR="00F106BC" w:rsidRPr="00F106BC">
        <w:rPr>
          <w:sz w:val="24"/>
          <w:szCs w:val="24"/>
        </w:rPr>
        <w:t xml:space="preserve"> В.В.)</w:t>
      </w:r>
      <w:r w:rsidR="00F106BC">
        <w:rPr>
          <w:sz w:val="24"/>
          <w:szCs w:val="24"/>
        </w:rPr>
        <w:t>:</w:t>
      </w:r>
    </w:p>
    <w:p w:rsidR="00F106BC" w:rsidRPr="00F106BC" w:rsidRDefault="00B9307D" w:rsidP="00A86BCD">
      <w:pPr>
        <w:widowControl w:val="0"/>
        <w:numPr>
          <w:ilvl w:val="0"/>
          <w:numId w:val="18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5"/>
        <w:ind w:firstLine="709"/>
        <w:jc w:val="both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своевременно вносить предложения главе Каслинского муниципального района об ограничении или запрещении, в период высокой пожарной опасности в лесах, посещения гражданами лесов и въезда в них транспортных средств;</w:t>
      </w:r>
    </w:p>
    <w:p w:rsidR="00F106BC" w:rsidRPr="00F106BC" w:rsidRDefault="00B9307D" w:rsidP="00A86BCD">
      <w:pPr>
        <w:widowControl w:val="0"/>
        <w:numPr>
          <w:ilvl w:val="0"/>
          <w:numId w:val="18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совместно с Отделом надзорной деятельности № 8 (</w:t>
      </w:r>
      <w:proofErr w:type="spellStart"/>
      <w:r w:rsidR="00F106BC" w:rsidRPr="00F106BC">
        <w:rPr>
          <w:sz w:val="24"/>
          <w:szCs w:val="24"/>
        </w:rPr>
        <w:t>Ковков</w:t>
      </w:r>
      <w:proofErr w:type="spellEnd"/>
      <w:r w:rsidR="00F106BC" w:rsidRPr="00F106BC">
        <w:rPr>
          <w:sz w:val="24"/>
          <w:szCs w:val="24"/>
        </w:rPr>
        <w:t xml:space="preserve"> А.Г.) провести проверку готовности к пожароопасному сезону юридических и физических лиц, имеющих в лесах базы, лагеря отдыха и другие объекты;</w:t>
      </w:r>
    </w:p>
    <w:p w:rsidR="00F106BC" w:rsidRPr="00F106BC" w:rsidRDefault="00524F11" w:rsidP="00A86BCD">
      <w:pPr>
        <w:widowControl w:val="0"/>
        <w:numPr>
          <w:ilvl w:val="0"/>
          <w:numId w:val="18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5"/>
        <w:ind w:firstLine="709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своевременно информировать МУ «Гражданская защита Каслинского района» (</w:t>
      </w:r>
      <w:r w:rsidR="00B9307D">
        <w:rPr>
          <w:sz w:val="24"/>
          <w:szCs w:val="24"/>
        </w:rPr>
        <w:t>Грачев Ю.В.</w:t>
      </w:r>
      <w:r w:rsidR="00F106BC" w:rsidRPr="00F106BC">
        <w:rPr>
          <w:sz w:val="24"/>
          <w:szCs w:val="24"/>
        </w:rPr>
        <w:t>) о развитии пожарной обстановки в лесном фонде и угрозе возникновения чрезвычайных ситуаций;</w:t>
      </w:r>
    </w:p>
    <w:p w:rsidR="00F106BC" w:rsidRPr="00F106BC" w:rsidRDefault="00B9307D" w:rsidP="00A86BCD">
      <w:pPr>
        <w:widowControl w:val="0"/>
        <w:numPr>
          <w:ilvl w:val="0"/>
          <w:numId w:val="18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10"/>
        <w:ind w:firstLine="709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организовать выполнение арендаторами лесных участков, подготовку пожарной техники и оборудования, противопожарного снаряжения и инвентаря для тушения пожаров в лесах на землях лесного фонда;</w:t>
      </w:r>
    </w:p>
    <w:p w:rsidR="00F106BC" w:rsidRPr="00F106BC" w:rsidRDefault="00B9307D" w:rsidP="00A86BCD">
      <w:pPr>
        <w:widowControl w:val="0"/>
        <w:numPr>
          <w:ilvl w:val="0"/>
          <w:numId w:val="18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10"/>
        <w:ind w:firstLine="709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 xml:space="preserve">организовать </w:t>
      </w:r>
      <w:proofErr w:type="gramStart"/>
      <w:r w:rsidR="00F106BC" w:rsidRPr="00F106BC">
        <w:rPr>
          <w:sz w:val="24"/>
          <w:szCs w:val="24"/>
        </w:rPr>
        <w:t>контроль за</w:t>
      </w:r>
      <w:proofErr w:type="gramEnd"/>
      <w:r w:rsidR="00F106BC" w:rsidRPr="00F106BC">
        <w:rPr>
          <w:sz w:val="24"/>
          <w:szCs w:val="24"/>
        </w:rPr>
        <w:t xml:space="preserve"> выполнением мероприятий по предупреждению лесных пожаров на землях лесного фонда;</w:t>
      </w:r>
    </w:p>
    <w:p w:rsidR="00F106BC" w:rsidRPr="00F106BC" w:rsidRDefault="00B9307D" w:rsidP="00A86BCD">
      <w:pPr>
        <w:widowControl w:val="0"/>
        <w:numPr>
          <w:ilvl w:val="0"/>
          <w:numId w:val="18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1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организовать своевременное информирование органов государственного пожарного надзора о возникновении пожаров в лесах и оказание содействия в установлении виновных в их возникновении;</w:t>
      </w:r>
    </w:p>
    <w:p w:rsidR="00F106BC" w:rsidRPr="00F106BC" w:rsidRDefault="00B9307D" w:rsidP="00A86BCD">
      <w:pPr>
        <w:widowControl w:val="0"/>
        <w:numPr>
          <w:ilvl w:val="0"/>
          <w:numId w:val="19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ind w:firstLine="709"/>
        <w:jc w:val="both"/>
        <w:rPr>
          <w:spacing w:val="-5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 xml:space="preserve">оказывать содействие гражданам и организациям, использующим лесные участки, в разработке и осуществлении мер противопожарного обустройства лесов на соответствующих </w:t>
      </w:r>
      <w:r w:rsidR="00F106BC" w:rsidRPr="00F106BC">
        <w:rPr>
          <w:sz w:val="24"/>
          <w:szCs w:val="24"/>
        </w:rPr>
        <w:lastRenderedPageBreak/>
        <w:t>лесных участках, предоставленных в постоянное (бессрочное) пользование, аренду;</w:t>
      </w:r>
    </w:p>
    <w:p w:rsidR="00F106BC" w:rsidRPr="00F106BC" w:rsidRDefault="00B9307D" w:rsidP="00A86BCD">
      <w:pPr>
        <w:widowControl w:val="0"/>
        <w:numPr>
          <w:ilvl w:val="0"/>
          <w:numId w:val="19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ind w:firstLine="709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обеспечить осуществление государственного пожарного надзора в пределах установленных полномочий.</w:t>
      </w:r>
    </w:p>
    <w:p w:rsidR="00F106BC" w:rsidRPr="00524F11" w:rsidRDefault="00524F11" w:rsidP="00A86BCD">
      <w:pPr>
        <w:pStyle w:val="a6"/>
        <w:numPr>
          <w:ilvl w:val="0"/>
          <w:numId w:val="17"/>
        </w:numPr>
        <w:shd w:val="clear" w:color="auto" w:fill="FFFFFF"/>
        <w:ind w:left="0" w:firstLine="709"/>
        <w:jc w:val="both"/>
        <w:rPr>
          <w:sz w:val="24"/>
          <w:szCs w:val="24"/>
        </w:rPr>
      </w:pPr>
      <w:r w:rsidRPr="00524F11">
        <w:rPr>
          <w:sz w:val="24"/>
          <w:szCs w:val="24"/>
        </w:rPr>
        <w:t xml:space="preserve"> </w:t>
      </w:r>
      <w:r w:rsidR="00F106BC" w:rsidRPr="00524F11">
        <w:rPr>
          <w:sz w:val="24"/>
          <w:szCs w:val="24"/>
        </w:rPr>
        <w:t>Рекомендовать руководителям организаций, осуществляющих лесопользование на</w:t>
      </w:r>
      <w:r>
        <w:rPr>
          <w:sz w:val="24"/>
          <w:szCs w:val="24"/>
        </w:rPr>
        <w:t xml:space="preserve"> </w:t>
      </w:r>
      <w:r w:rsidR="00F106BC" w:rsidRPr="00524F11">
        <w:rPr>
          <w:sz w:val="24"/>
          <w:szCs w:val="24"/>
        </w:rPr>
        <w:t>предоставленных для использования лесных участках:</w:t>
      </w:r>
    </w:p>
    <w:p w:rsidR="00F106BC" w:rsidRPr="00F106BC" w:rsidRDefault="00B9307D" w:rsidP="00A86BCD">
      <w:pPr>
        <w:widowControl w:val="0"/>
        <w:numPr>
          <w:ilvl w:val="0"/>
          <w:numId w:val="20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ind w:firstLine="709"/>
        <w:jc w:val="both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подготовить имеющиеся силы и средства для организации своевременного обнаружения и ликвидации лесных пожаров;</w:t>
      </w:r>
    </w:p>
    <w:p w:rsidR="00F106BC" w:rsidRPr="00F106BC" w:rsidRDefault="00B9307D" w:rsidP="00A86BCD">
      <w:pPr>
        <w:widowControl w:val="0"/>
        <w:numPr>
          <w:ilvl w:val="0"/>
          <w:numId w:val="20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ind w:firstLine="709"/>
        <w:jc w:val="both"/>
        <w:rPr>
          <w:spacing w:val="-5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обеспечить соблюдение требований «Правил пожарной безопасности в лесах РФ», утвержденных постановлением Правительства РФ от 30.06.2007 № 417, своевременную подготовку объектов к пожароопасному сезону, иметь средства пожаротушения в соответствии с Нормами наличия средств пожаротушения в местах использования лесов, утвержденными приказом Министерства сельского хозяйства РФ, и содержать их в готовности к немедленному использованию;</w:t>
      </w:r>
    </w:p>
    <w:p w:rsidR="00F106BC" w:rsidRPr="00F106BC" w:rsidRDefault="00B9307D" w:rsidP="00A86BCD">
      <w:pPr>
        <w:widowControl w:val="0"/>
        <w:numPr>
          <w:ilvl w:val="0"/>
          <w:numId w:val="20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ind w:firstLine="709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своевременно информировать органы государственного пожарного надзора о возникновении лесных пожаров и оказывать содействие в установлении виновных;</w:t>
      </w:r>
    </w:p>
    <w:p w:rsidR="00F106BC" w:rsidRPr="00F106BC" w:rsidRDefault="00B9307D" w:rsidP="00A86BCD">
      <w:pPr>
        <w:widowControl w:val="0"/>
        <w:numPr>
          <w:ilvl w:val="0"/>
          <w:numId w:val="20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ind w:firstLine="709"/>
        <w:jc w:val="both"/>
        <w:rPr>
          <w:spacing w:val="-3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 xml:space="preserve">назначить лицо, ответственное за подготовку, поддержание и оснащение </w:t>
      </w:r>
      <w:proofErr w:type="spellStart"/>
      <w:r w:rsidR="00F106BC" w:rsidRPr="00F106BC">
        <w:rPr>
          <w:sz w:val="24"/>
          <w:szCs w:val="24"/>
        </w:rPr>
        <w:t>лесопожарных</w:t>
      </w:r>
      <w:proofErr w:type="spellEnd"/>
      <w:r w:rsidR="00F106BC" w:rsidRPr="00F106BC">
        <w:rPr>
          <w:sz w:val="24"/>
          <w:szCs w:val="24"/>
        </w:rPr>
        <w:t xml:space="preserve"> команд. Копии приказов о назначении ответственных лиц предоставить в ЧОБУ «Каслинское лесничество», ЧОБУ «</w:t>
      </w:r>
      <w:proofErr w:type="spellStart"/>
      <w:r w:rsidR="00F106BC" w:rsidRPr="00F106BC">
        <w:rPr>
          <w:sz w:val="24"/>
          <w:szCs w:val="24"/>
        </w:rPr>
        <w:t>Уфалейское</w:t>
      </w:r>
      <w:proofErr w:type="spellEnd"/>
      <w:r w:rsidR="00F106BC" w:rsidRPr="00F106BC">
        <w:rPr>
          <w:sz w:val="24"/>
          <w:szCs w:val="24"/>
        </w:rPr>
        <w:t xml:space="preserve"> лесничество» и МУ «Гражданская защита Каслинского района» с указанием рабочего и домашнего телефонов ответственных лиц;</w:t>
      </w:r>
    </w:p>
    <w:p w:rsidR="00F106BC" w:rsidRPr="00F106BC" w:rsidRDefault="00B9307D" w:rsidP="00A86BCD">
      <w:pPr>
        <w:widowControl w:val="0"/>
        <w:numPr>
          <w:ilvl w:val="0"/>
          <w:numId w:val="20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ind w:firstLine="709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своевременно информировать соответствующее лесничество о развитии пожарной обстановки в лесном фонде и угрозе возникновения чрезвычайных ситуаций.</w:t>
      </w:r>
    </w:p>
    <w:p w:rsidR="00F106BC" w:rsidRPr="00F106BC" w:rsidRDefault="00B9307D" w:rsidP="00A86BCD">
      <w:pPr>
        <w:shd w:val="clear" w:color="auto" w:fill="FFFFFF"/>
        <w:tabs>
          <w:tab w:val="left" w:pos="672"/>
        </w:tabs>
        <w:ind w:firstLine="709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4</w:t>
      </w:r>
      <w:r w:rsidR="00F106BC" w:rsidRPr="00F106BC">
        <w:rPr>
          <w:spacing w:val="-7"/>
          <w:sz w:val="24"/>
          <w:szCs w:val="24"/>
        </w:rPr>
        <w:t>.</w:t>
      </w:r>
      <w:r w:rsidR="00F106BC" w:rsidRPr="00F106BC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Рекомендовать главам городских и сельских поселений Каслинского</w:t>
      </w:r>
      <w:r w:rsidR="00F106BC" w:rsidRPr="00F106BC">
        <w:rPr>
          <w:sz w:val="24"/>
          <w:szCs w:val="24"/>
        </w:rPr>
        <w:br/>
        <w:t>муниципального района:</w:t>
      </w:r>
    </w:p>
    <w:p w:rsidR="00F106BC" w:rsidRPr="00F106BC" w:rsidRDefault="00F106BC" w:rsidP="00A86BCD">
      <w:pPr>
        <w:shd w:val="clear" w:color="auto" w:fill="FFFFFF"/>
        <w:ind w:firstLine="709"/>
        <w:jc w:val="both"/>
        <w:rPr>
          <w:sz w:val="24"/>
          <w:szCs w:val="24"/>
        </w:rPr>
      </w:pPr>
      <w:r w:rsidRPr="00F106BC">
        <w:rPr>
          <w:sz w:val="24"/>
          <w:szCs w:val="24"/>
        </w:rPr>
        <w:t>1)</w:t>
      </w:r>
      <w:r w:rsidR="00B9307D">
        <w:rPr>
          <w:sz w:val="24"/>
          <w:szCs w:val="24"/>
        </w:rPr>
        <w:t xml:space="preserve"> </w:t>
      </w:r>
      <w:r w:rsidRPr="00F106BC">
        <w:rPr>
          <w:sz w:val="24"/>
          <w:szCs w:val="24"/>
        </w:rPr>
        <w:t xml:space="preserve">не допускать </w:t>
      </w:r>
      <w:proofErr w:type="gramStart"/>
      <w:r w:rsidRPr="00F106BC">
        <w:rPr>
          <w:sz w:val="24"/>
          <w:szCs w:val="24"/>
        </w:rPr>
        <w:t>проведения</w:t>
      </w:r>
      <w:proofErr w:type="gramEnd"/>
      <w:r w:rsidRPr="00F106BC">
        <w:rPr>
          <w:sz w:val="24"/>
          <w:szCs w:val="24"/>
        </w:rPr>
        <w:t xml:space="preserve"> не контролируемого выжигания сухих горючих материалов на территориях соответствующих поселений;</w:t>
      </w:r>
    </w:p>
    <w:p w:rsidR="00F106BC" w:rsidRPr="00F106BC" w:rsidRDefault="00B9307D" w:rsidP="00A86BCD">
      <w:pPr>
        <w:widowControl w:val="0"/>
        <w:numPr>
          <w:ilvl w:val="0"/>
          <w:numId w:val="21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pacing w:val="-3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в летний период в условиях устойчивой жаркой и ветреной погоды или получении штормового предупреждения в населенных пунктах не допускать разведения костров, проведения пожароопасных работ на определенных участках, а также топку печей;</w:t>
      </w:r>
    </w:p>
    <w:p w:rsidR="00F106BC" w:rsidRPr="00F106BC" w:rsidRDefault="00B9307D" w:rsidP="00A86BCD">
      <w:pPr>
        <w:widowControl w:val="0"/>
        <w:numPr>
          <w:ilvl w:val="0"/>
          <w:numId w:val="21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pacing w:val="-3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обеспечить систематическое информирование населения о пожарной обстановке в лесах на подведомственной территории;</w:t>
      </w:r>
    </w:p>
    <w:p w:rsidR="00F106BC" w:rsidRPr="00F106BC" w:rsidRDefault="00B9307D" w:rsidP="00A86BCD">
      <w:pPr>
        <w:widowControl w:val="0"/>
        <w:numPr>
          <w:ilvl w:val="0"/>
          <w:numId w:val="21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pacing w:val="-3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разработать и выполнить мероприятия, исключающие возможность перехода огня при лесных пожарах на здания и сооружения в населенных пунктах (устройство защитных противопожарных полос, удаление сухой растительности и другие), а также по переходу огня из населенных пунктов на участки лесного фонда;</w:t>
      </w:r>
    </w:p>
    <w:p w:rsidR="00F106BC" w:rsidRPr="00F106BC" w:rsidRDefault="00B9307D" w:rsidP="00A86BCD">
      <w:pPr>
        <w:widowControl w:val="0"/>
        <w:numPr>
          <w:ilvl w:val="0"/>
          <w:numId w:val="21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организовать выполнение мероприятий по противопожарному обустройству земель, на которых располагаются леса, и прилегающих к лесам территориях;</w:t>
      </w:r>
    </w:p>
    <w:p w:rsidR="00F106BC" w:rsidRPr="00F106BC" w:rsidRDefault="00B9307D" w:rsidP="00A86BCD">
      <w:pPr>
        <w:widowControl w:val="0"/>
        <w:numPr>
          <w:ilvl w:val="0"/>
          <w:numId w:val="21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pacing w:val="-3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обеспечить готовность организаций, привлекаемых для ликвидации чрезвычайных ситуаций, возникших в результате лесных пожаров в соответствии с планами тушения лесных пожаров;</w:t>
      </w:r>
    </w:p>
    <w:p w:rsidR="00F106BC" w:rsidRPr="00F106BC" w:rsidRDefault="00B9307D" w:rsidP="00A86BCD">
      <w:pPr>
        <w:widowControl w:val="0"/>
        <w:numPr>
          <w:ilvl w:val="0"/>
          <w:numId w:val="21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принять меры по созданию добровольных пожарных дружин для оказания помощи по ликвидации лесных пожаров.</w:t>
      </w:r>
    </w:p>
    <w:p w:rsidR="00F106BC" w:rsidRPr="00524F11" w:rsidRDefault="00524F11" w:rsidP="00A86BCD">
      <w:pPr>
        <w:pStyle w:val="a6"/>
        <w:numPr>
          <w:ilvl w:val="0"/>
          <w:numId w:val="28"/>
        </w:numPr>
        <w:shd w:val="clear" w:color="auto" w:fill="FFFFFF"/>
        <w:ind w:left="0" w:firstLine="709"/>
        <w:rPr>
          <w:sz w:val="24"/>
          <w:szCs w:val="24"/>
        </w:rPr>
      </w:pPr>
      <w:r w:rsidRPr="00524F11">
        <w:rPr>
          <w:sz w:val="24"/>
          <w:szCs w:val="24"/>
        </w:rPr>
        <w:t xml:space="preserve"> </w:t>
      </w:r>
      <w:r w:rsidR="00F106BC" w:rsidRPr="00524F11">
        <w:rPr>
          <w:sz w:val="24"/>
          <w:szCs w:val="24"/>
        </w:rPr>
        <w:t>МУ «Гражданская защита Каслинского района» (</w:t>
      </w:r>
      <w:r w:rsidR="00B9307D" w:rsidRPr="00524F11">
        <w:rPr>
          <w:sz w:val="24"/>
          <w:szCs w:val="24"/>
        </w:rPr>
        <w:t>Грачев Ю.В</w:t>
      </w:r>
      <w:r w:rsidR="00F106BC" w:rsidRPr="00524F11">
        <w:rPr>
          <w:sz w:val="24"/>
          <w:szCs w:val="24"/>
        </w:rPr>
        <w:t>.):</w:t>
      </w:r>
    </w:p>
    <w:p w:rsidR="00F106BC" w:rsidRPr="00F106BC" w:rsidRDefault="00B9307D" w:rsidP="00A86BCD">
      <w:pPr>
        <w:widowControl w:val="0"/>
        <w:numPr>
          <w:ilvl w:val="0"/>
          <w:numId w:val="22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организовать эффективное взаимодействие с ЧОБУ «Каслинское лесничество», ЧОБУ «</w:t>
      </w:r>
      <w:proofErr w:type="spellStart"/>
      <w:r w:rsidR="00F106BC" w:rsidRPr="00F106BC">
        <w:rPr>
          <w:sz w:val="24"/>
          <w:szCs w:val="24"/>
        </w:rPr>
        <w:t>Уфалейское</w:t>
      </w:r>
      <w:proofErr w:type="spellEnd"/>
      <w:r w:rsidR="00F106BC" w:rsidRPr="00F106BC">
        <w:rPr>
          <w:sz w:val="24"/>
          <w:szCs w:val="24"/>
        </w:rPr>
        <w:t xml:space="preserve"> лесничество», а также с привлекаемыми в соответствии с Планом тушения лесных пожаров сил и средств организациями по выделению сил и сре</w:t>
      </w:r>
      <w:proofErr w:type="gramStart"/>
      <w:r w:rsidR="00F106BC" w:rsidRPr="00F106BC">
        <w:rPr>
          <w:sz w:val="24"/>
          <w:szCs w:val="24"/>
        </w:rPr>
        <w:t>дств дл</w:t>
      </w:r>
      <w:proofErr w:type="gramEnd"/>
      <w:r w:rsidR="00F106BC" w:rsidRPr="00F106BC">
        <w:rPr>
          <w:sz w:val="24"/>
          <w:szCs w:val="24"/>
        </w:rPr>
        <w:t>я ликвидации лесных пожаров и их последствий;</w:t>
      </w:r>
    </w:p>
    <w:p w:rsidR="00F106BC" w:rsidRPr="00F106BC" w:rsidRDefault="00B9307D" w:rsidP="00A86BCD">
      <w:pPr>
        <w:widowControl w:val="0"/>
        <w:numPr>
          <w:ilvl w:val="0"/>
          <w:numId w:val="22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spacing w:val="-3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создать из числа работников МУ «Гражданская защита Каслинского района» мобильную группу для осуществления мероприятий по локализации возгораний в городских лесах;</w:t>
      </w:r>
    </w:p>
    <w:p w:rsidR="00F106BC" w:rsidRPr="00F106BC" w:rsidRDefault="00B9307D" w:rsidP="00A86BCD">
      <w:pPr>
        <w:widowControl w:val="0"/>
        <w:numPr>
          <w:ilvl w:val="0"/>
          <w:numId w:val="22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обеспечить информирование населения о пожарной обстановке в лесах и действиях при угрозе и возникновении чрезвычайных ситуаций.</w:t>
      </w:r>
    </w:p>
    <w:p w:rsidR="00F106BC" w:rsidRPr="00F106BC" w:rsidRDefault="00B9307D" w:rsidP="00A86BCD">
      <w:pPr>
        <w:shd w:val="clear" w:color="auto" w:fill="FFFFFF"/>
        <w:tabs>
          <w:tab w:val="left" w:pos="672"/>
        </w:tabs>
        <w:ind w:firstLine="709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6</w:t>
      </w:r>
      <w:r w:rsidR="00F106BC" w:rsidRPr="00F106BC">
        <w:rPr>
          <w:spacing w:val="-7"/>
          <w:sz w:val="24"/>
          <w:szCs w:val="24"/>
        </w:rPr>
        <w:t>.</w:t>
      </w:r>
      <w:r w:rsidR="00F106BC" w:rsidRPr="00F106BC">
        <w:rPr>
          <w:sz w:val="24"/>
          <w:szCs w:val="24"/>
        </w:rPr>
        <w:tab/>
        <w:t>Сельскохозяйственным организациям, фермерским хозяйствам, частным лицам,</w:t>
      </w:r>
      <w:r w:rsidR="00524F11"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имеющим сенокосные угодья, земельные паи, запрещ</w:t>
      </w:r>
      <w:r w:rsidR="00CF09E0">
        <w:rPr>
          <w:sz w:val="24"/>
          <w:szCs w:val="24"/>
        </w:rPr>
        <w:t>ено</w:t>
      </w:r>
      <w:r w:rsidR="00F106BC" w:rsidRPr="00F106BC">
        <w:rPr>
          <w:sz w:val="24"/>
          <w:szCs w:val="24"/>
        </w:rPr>
        <w:t xml:space="preserve"> проведение </w:t>
      </w:r>
      <w:proofErr w:type="spellStart"/>
      <w:r w:rsidR="00F106BC" w:rsidRPr="00F106BC">
        <w:rPr>
          <w:sz w:val="24"/>
          <w:szCs w:val="24"/>
        </w:rPr>
        <w:t>сельхозпалов</w:t>
      </w:r>
      <w:proofErr w:type="spellEnd"/>
      <w:r w:rsidR="00F106BC" w:rsidRPr="00F106BC">
        <w:rPr>
          <w:sz w:val="24"/>
          <w:szCs w:val="24"/>
        </w:rPr>
        <w:t xml:space="preserve"> на</w:t>
      </w:r>
      <w:r w:rsidR="00524F11"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 xml:space="preserve">участках не обеспеченных противопожарными мероприятиями, а также без согласования </w:t>
      </w:r>
      <w:r w:rsidR="00A16E7C">
        <w:rPr>
          <w:noProof/>
          <w:sz w:val="24"/>
          <w:szCs w:val="24"/>
        </w:rPr>
        <w:pict>
          <v:line id="_x0000_s1031" style="position:absolute;left:0;text-align:left;z-index:251659776;mso-position-horizontal-relative:margin;mso-position-vertical-relative:text" from="364.55pt,534.5pt" to="364.55pt,545.55pt" o:allowincell="f" strokeweight=".25pt">
            <w10:wrap anchorx="margin"/>
          </v:line>
        </w:pict>
      </w:r>
      <w:r w:rsidR="00F106BC" w:rsidRPr="00F106BC">
        <w:rPr>
          <w:sz w:val="24"/>
          <w:szCs w:val="24"/>
        </w:rPr>
        <w:t xml:space="preserve">руководством </w:t>
      </w:r>
      <w:r w:rsidR="00F106BC" w:rsidRPr="00F106BC">
        <w:rPr>
          <w:sz w:val="24"/>
          <w:szCs w:val="24"/>
        </w:rPr>
        <w:lastRenderedPageBreak/>
        <w:t>ЧОБУ «Каслинское лесничество»</w:t>
      </w:r>
      <w:r w:rsidR="00524F11">
        <w:rPr>
          <w:sz w:val="24"/>
          <w:szCs w:val="24"/>
        </w:rPr>
        <w:t xml:space="preserve"> о</w:t>
      </w:r>
      <w:r w:rsidR="00F106BC" w:rsidRPr="00F106BC">
        <w:rPr>
          <w:sz w:val="24"/>
          <w:szCs w:val="24"/>
        </w:rPr>
        <w:t>беспечить противопожарное устройство участков примыкающих к землям лесного фонда.</w:t>
      </w:r>
    </w:p>
    <w:p w:rsidR="00F106BC" w:rsidRPr="00F106BC" w:rsidRDefault="00B9307D" w:rsidP="00A86BCD">
      <w:pPr>
        <w:widowControl w:val="0"/>
        <w:shd w:val="clear" w:color="auto" w:fill="FFFFFF"/>
        <w:tabs>
          <w:tab w:val="left" w:pos="686"/>
        </w:tabs>
        <w:autoSpaceDE w:val="0"/>
        <w:autoSpaceDN w:val="0"/>
        <w:adjustRightInd w:val="0"/>
        <w:ind w:firstLine="709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7.</w:t>
      </w:r>
      <w:r w:rsidR="00524F11"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Гражданам, находящимся на территории Каслинского муниципального района, обеспечить строгое соблюдение Правил пожарной безопасности в лесах РФ. В случае обнаружения лесного пожара принимать меры по его ликвидации, а также немедленно сообщать о пожаре в ЧОБУ «Каслинское лесничество» (тел.8(35149) 2-23-17, 2-22-38) или оперативному дежурному единой дежурно-диспетчерской службы (тел.01, 112).</w:t>
      </w:r>
    </w:p>
    <w:p w:rsidR="00F106BC" w:rsidRPr="00F106BC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F106BC" w:rsidRPr="00F106BC">
        <w:rPr>
          <w:sz w:val="24"/>
          <w:szCs w:val="24"/>
        </w:rPr>
        <w:t>Отделу МВД России по Каслинскому району (</w:t>
      </w:r>
      <w:proofErr w:type="spellStart"/>
      <w:r w:rsidR="00F106BC" w:rsidRPr="00F106BC">
        <w:rPr>
          <w:sz w:val="24"/>
          <w:szCs w:val="24"/>
        </w:rPr>
        <w:t>Маджар</w:t>
      </w:r>
      <w:proofErr w:type="spellEnd"/>
      <w:r w:rsidR="00F106BC" w:rsidRPr="00F106BC">
        <w:rPr>
          <w:sz w:val="24"/>
          <w:szCs w:val="24"/>
        </w:rPr>
        <w:t xml:space="preserve"> А.П.) выделять силы и средства для охраны общественного порядка при тушении лесных пожаров и ликвидации чрезвычайных</w:t>
      </w:r>
      <w:r w:rsidR="00B9307D"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ситуаций, связанных с лесными пожарами, а также принимать исчерпывающие меры по установлению виновных в их возникновении.</w:t>
      </w:r>
    </w:p>
    <w:p w:rsidR="00F106BC" w:rsidRPr="00F106BC" w:rsidRDefault="00A86BCD" w:rsidP="00A86BCD">
      <w:pPr>
        <w:widowControl w:val="0"/>
        <w:shd w:val="clear" w:color="auto" w:fill="FFFFFF"/>
        <w:tabs>
          <w:tab w:val="left" w:pos="754"/>
        </w:tabs>
        <w:autoSpaceDE w:val="0"/>
        <w:autoSpaceDN w:val="0"/>
        <w:adjustRightInd w:val="0"/>
        <w:ind w:firstLine="709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9</w:t>
      </w:r>
      <w:r w:rsidR="002635A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 xml:space="preserve">Рекомендовать начальнику Каслинского цеха комплексного технического обслуживания </w:t>
      </w:r>
      <w:r w:rsidR="009F7C94">
        <w:rPr>
          <w:sz w:val="24"/>
          <w:szCs w:val="24"/>
        </w:rPr>
        <w:t>ПАО</w:t>
      </w:r>
      <w:r w:rsidR="00F106BC" w:rsidRPr="00F106BC">
        <w:rPr>
          <w:sz w:val="24"/>
          <w:szCs w:val="24"/>
        </w:rPr>
        <w:t xml:space="preserve"> «Ростелеком» (</w:t>
      </w:r>
      <w:proofErr w:type="spellStart"/>
      <w:r w:rsidR="00F106BC" w:rsidRPr="00F106BC">
        <w:rPr>
          <w:sz w:val="24"/>
          <w:szCs w:val="24"/>
        </w:rPr>
        <w:t>Кашпуров</w:t>
      </w:r>
      <w:proofErr w:type="spellEnd"/>
      <w:r w:rsidR="00F106BC" w:rsidRPr="00F106BC">
        <w:rPr>
          <w:sz w:val="24"/>
          <w:szCs w:val="24"/>
        </w:rPr>
        <w:t xml:space="preserve"> В.М.) обеспечить в пожароопасный сезо</w:t>
      </w:r>
      <w:r w:rsidR="009F7C94" w:rsidRPr="00F106BC">
        <w:rPr>
          <w:sz w:val="24"/>
          <w:szCs w:val="24"/>
        </w:rPr>
        <w:t>н</w:t>
      </w:r>
      <w:r w:rsidR="009F7C94" w:rsidRPr="00F106BC">
        <w:rPr>
          <w:sz w:val="24"/>
          <w:szCs w:val="24"/>
          <w:vertAlign w:val="superscript"/>
        </w:rPr>
        <w:t xml:space="preserve"> </w:t>
      </w:r>
      <w:r w:rsidR="00F106BC" w:rsidRPr="00F106BC">
        <w:rPr>
          <w:sz w:val="24"/>
          <w:szCs w:val="24"/>
        </w:rPr>
        <w:t>бесперебойную работу телефонной связи, беспрепятственное прохождение информации о лесных пожарах по местному радио, в случае необходимости обеспечить предоставление работникам лесной охраны права внеочередного пользования имеющимися средствами связи.</w:t>
      </w:r>
    </w:p>
    <w:p w:rsidR="00F106BC" w:rsidRPr="00A86BCD" w:rsidRDefault="00F106BC" w:rsidP="00A86BCD">
      <w:pPr>
        <w:pStyle w:val="a6"/>
        <w:widowControl w:val="0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pacing w:val="-9"/>
          <w:sz w:val="24"/>
          <w:szCs w:val="24"/>
        </w:rPr>
      </w:pPr>
      <w:r w:rsidRPr="00A86BCD">
        <w:rPr>
          <w:sz w:val="24"/>
          <w:szCs w:val="24"/>
        </w:rPr>
        <w:t>Руководителям организаций, привлекаемых к тушению лесных пожаров по Плану тушения лесных пожаров на территории Каслинского муниципального района:</w:t>
      </w:r>
    </w:p>
    <w:p w:rsidR="00F106BC" w:rsidRPr="00F106BC" w:rsidRDefault="002635A4" w:rsidP="00A86BCD">
      <w:pPr>
        <w:widowControl w:val="0"/>
        <w:numPr>
          <w:ilvl w:val="0"/>
          <w:numId w:val="25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 xml:space="preserve">принять меры к оснащению </w:t>
      </w:r>
      <w:proofErr w:type="spellStart"/>
      <w:r w:rsidR="00F106BC" w:rsidRPr="00F106BC">
        <w:rPr>
          <w:sz w:val="24"/>
          <w:szCs w:val="24"/>
        </w:rPr>
        <w:t>лесопожарных</w:t>
      </w:r>
      <w:proofErr w:type="spellEnd"/>
      <w:r w:rsidR="00F106BC" w:rsidRPr="00F106BC">
        <w:rPr>
          <w:sz w:val="24"/>
          <w:szCs w:val="24"/>
        </w:rPr>
        <w:t xml:space="preserve"> команд противопожарным инвентарем из расчета лопата (грабли), ведро, метла на каждого члена команды, 1 топор на 5 чел., и обеспечить их готовность для ликвидации лесных пожаров;</w:t>
      </w:r>
    </w:p>
    <w:p w:rsidR="00F106BC" w:rsidRPr="00F106BC" w:rsidRDefault="002635A4" w:rsidP="00A86BCD">
      <w:pPr>
        <w:widowControl w:val="0"/>
        <w:numPr>
          <w:ilvl w:val="0"/>
          <w:numId w:val="25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при тушении пожаров выделять автотранспорт, оборудованный для перевозки людей;</w:t>
      </w:r>
    </w:p>
    <w:p w:rsidR="00F106BC" w:rsidRPr="00F106BC" w:rsidRDefault="002635A4" w:rsidP="00A86BCD">
      <w:pPr>
        <w:widowControl w:val="0"/>
        <w:numPr>
          <w:ilvl w:val="0"/>
          <w:numId w:val="25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 xml:space="preserve">в состав </w:t>
      </w:r>
      <w:proofErr w:type="spellStart"/>
      <w:r w:rsidR="00F106BC" w:rsidRPr="00F106BC">
        <w:rPr>
          <w:sz w:val="24"/>
          <w:szCs w:val="24"/>
        </w:rPr>
        <w:t>лесопожарных</w:t>
      </w:r>
      <w:proofErr w:type="spellEnd"/>
      <w:r w:rsidR="00F106BC" w:rsidRPr="00F106BC">
        <w:rPr>
          <w:sz w:val="24"/>
          <w:szCs w:val="24"/>
        </w:rPr>
        <w:t xml:space="preserve"> команд назначить людей, годных по состоянию здоровья, не моложе 18 лет, прошедших инструктаж по технике безопасности при тушении пожаров и </w:t>
      </w:r>
      <w:proofErr w:type="gramStart"/>
      <w:r w:rsidR="00F106BC" w:rsidRPr="00F106BC">
        <w:rPr>
          <w:sz w:val="24"/>
          <w:szCs w:val="24"/>
        </w:rPr>
        <w:t>обучение по технике</w:t>
      </w:r>
      <w:proofErr w:type="gramEnd"/>
      <w:r w:rsidR="00F106BC" w:rsidRPr="00F106BC">
        <w:rPr>
          <w:sz w:val="24"/>
          <w:szCs w:val="24"/>
        </w:rPr>
        <w:t xml:space="preserve"> и тактике тушения лесных пожаров;</w:t>
      </w:r>
    </w:p>
    <w:p w:rsidR="00F106BC" w:rsidRPr="00F106BC" w:rsidRDefault="002635A4" w:rsidP="00A86BCD">
      <w:pPr>
        <w:widowControl w:val="0"/>
        <w:numPr>
          <w:ilvl w:val="0"/>
          <w:numId w:val="25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pacing w:val="-3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 xml:space="preserve">по решению КЧС и ОПБ, в соответствии с заявкой ЧОБУ «Каслинское лесничество» организовать сбор в указанном месте </w:t>
      </w:r>
      <w:proofErr w:type="spellStart"/>
      <w:r w:rsidR="00F106BC" w:rsidRPr="00F106BC">
        <w:rPr>
          <w:sz w:val="24"/>
          <w:szCs w:val="24"/>
        </w:rPr>
        <w:t>лесопожарных</w:t>
      </w:r>
      <w:proofErr w:type="spellEnd"/>
      <w:r w:rsidR="00F106BC" w:rsidRPr="00F106BC">
        <w:rPr>
          <w:sz w:val="24"/>
          <w:szCs w:val="24"/>
        </w:rPr>
        <w:t xml:space="preserve"> команд в срок, составе и количестве, </w:t>
      </w:r>
      <w:proofErr w:type="gramStart"/>
      <w:r w:rsidR="00F106BC" w:rsidRPr="00F106BC">
        <w:rPr>
          <w:sz w:val="24"/>
          <w:szCs w:val="24"/>
        </w:rPr>
        <w:t>установленные</w:t>
      </w:r>
      <w:proofErr w:type="gramEnd"/>
      <w:r w:rsidR="00F106BC" w:rsidRPr="00F106BC">
        <w:rPr>
          <w:sz w:val="24"/>
          <w:szCs w:val="24"/>
        </w:rPr>
        <w:t xml:space="preserve"> оперативным планом;</w:t>
      </w:r>
    </w:p>
    <w:p w:rsidR="00F106BC" w:rsidRPr="00F106BC" w:rsidRDefault="002635A4" w:rsidP="00A86BCD">
      <w:pPr>
        <w:widowControl w:val="0"/>
        <w:numPr>
          <w:ilvl w:val="0"/>
          <w:numId w:val="25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firstLine="709"/>
        <w:jc w:val="both"/>
        <w:rPr>
          <w:spacing w:val="-3"/>
          <w:sz w:val="24"/>
          <w:szCs w:val="24"/>
        </w:rPr>
      </w:pP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 xml:space="preserve">назначить лицо, ответственное за подготовку, поддержание и оснащение </w:t>
      </w:r>
      <w:proofErr w:type="spellStart"/>
      <w:r w:rsidR="00F106BC" w:rsidRPr="00F106BC">
        <w:rPr>
          <w:sz w:val="24"/>
          <w:szCs w:val="24"/>
        </w:rPr>
        <w:t>лесопожарной</w:t>
      </w:r>
      <w:proofErr w:type="spellEnd"/>
      <w:r w:rsidR="00F106BC" w:rsidRPr="00F106BC">
        <w:rPr>
          <w:sz w:val="24"/>
          <w:szCs w:val="24"/>
        </w:rPr>
        <w:t xml:space="preserve"> команды. Копии приказов о назначении ответственных лиц предоставить в ЧОБУ «Каслинское лесничество», ЧОБУ «</w:t>
      </w:r>
      <w:proofErr w:type="spellStart"/>
      <w:r w:rsidR="00F106BC" w:rsidRPr="00F106BC">
        <w:rPr>
          <w:sz w:val="24"/>
          <w:szCs w:val="24"/>
        </w:rPr>
        <w:t>Уфалейское</w:t>
      </w:r>
      <w:proofErr w:type="spellEnd"/>
      <w:r w:rsidR="00F106BC" w:rsidRPr="00F106BC">
        <w:rPr>
          <w:sz w:val="24"/>
          <w:szCs w:val="24"/>
        </w:rPr>
        <w:t xml:space="preserve"> лесничество» и МУ «Гражданская защита Каслинского района» с указанием рабочего и домашнего телефонов ответственных лиц в срок до 20.04.201</w:t>
      </w:r>
      <w:r w:rsidR="009F7C94">
        <w:rPr>
          <w:sz w:val="24"/>
          <w:szCs w:val="24"/>
        </w:rPr>
        <w:t>6</w:t>
      </w:r>
      <w:r w:rsidR="00F106BC" w:rsidRPr="00F106BC">
        <w:rPr>
          <w:sz w:val="24"/>
          <w:szCs w:val="24"/>
        </w:rPr>
        <w:t>.</w:t>
      </w:r>
    </w:p>
    <w:p w:rsidR="00F106BC" w:rsidRPr="00F106BC" w:rsidRDefault="00A86BCD" w:rsidP="00A86BCD">
      <w:pPr>
        <w:widowControl w:val="0"/>
        <w:shd w:val="clear" w:color="auto" w:fill="FFFFFF"/>
        <w:tabs>
          <w:tab w:val="left" w:pos="754"/>
        </w:tabs>
        <w:autoSpaceDE w:val="0"/>
        <w:autoSpaceDN w:val="0"/>
        <w:adjustRightInd w:val="0"/>
        <w:ind w:firstLine="709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11</w:t>
      </w:r>
      <w:r w:rsidR="002635A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Рекомендовать начальнику ФГКУ «8 ОФПС по Челябинской области» Жидков</w:t>
      </w:r>
      <w:r>
        <w:rPr>
          <w:sz w:val="24"/>
          <w:szCs w:val="24"/>
        </w:rPr>
        <w:t>у</w:t>
      </w:r>
      <w:r w:rsidR="00F106BC" w:rsidRPr="00F106BC">
        <w:rPr>
          <w:sz w:val="24"/>
          <w:szCs w:val="24"/>
        </w:rPr>
        <w:t xml:space="preserve"> А.В. оказывать незамедлительную помощь в ликвидации лесных пожаров по обращению ЧОБУ «Каслинское лесничество», арендаторов лесных участков.</w:t>
      </w:r>
    </w:p>
    <w:p w:rsidR="00F106BC" w:rsidRPr="00F106BC" w:rsidRDefault="00A86BCD" w:rsidP="00A86BCD">
      <w:pPr>
        <w:widowControl w:val="0"/>
        <w:shd w:val="clear" w:color="auto" w:fill="FFFFFF"/>
        <w:tabs>
          <w:tab w:val="left" w:pos="754"/>
        </w:tabs>
        <w:autoSpaceDE w:val="0"/>
        <w:autoSpaceDN w:val="0"/>
        <w:adjustRightInd w:val="0"/>
        <w:ind w:firstLine="709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12</w:t>
      </w:r>
      <w:r w:rsidR="002635A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 xml:space="preserve">Начальнику Управления образования администрации Каслинского муниципального района </w:t>
      </w:r>
      <w:r w:rsidR="002635A4">
        <w:rPr>
          <w:sz w:val="24"/>
          <w:szCs w:val="24"/>
        </w:rPr>
        <w:t>Пряхин</w:t>
      </w:r>
      <w:r>
        <w:rPr>
          <w:sz w:val="24"/>
          <w:szCs w:val="24"/>
        </w:rPr>
        <w:t>ой</w:t>
      </w:r>
      <w:r w:rsidR="002635A4">
        <w:rPr>
          <w:sz w:val="24"/>
          <w:szCs w:val="24"/>
        </w:rPr>
        <w:t xml:space="preserve"> И.А.</w:t>
      </w:r>
      <w:r w:rsidR="00F106BC" w:rsidRPr="00F106BC">
        <w:rPr>
          <w:sz w:val="24"/>
          <w:szCs w:val="24"/>
        </w:rPr>
        <w:t xml:space="preserve"> обеспечить проведение в подведомственных учреждениях уроков - бесед по вопросам соблюдения правил пожарной безопасности в лесах.</w:t>
      </w:r>
    </w:p>
    <w:p w:rsidR="00F106BC" w:rsidRPr="00A86BCD" w:rsidRDefault="00F106BC" w:rsidP="00A86BCD">
      <w:pPr>
        <w:pStyle w:val="a6"/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pacing w:val="-9"/>
          <w:sz w:val="24"/>
          <w:szCs w:val="24"/>
        </w:rPr>
      </w:pPr>
      <w:r w:rsidRPr="00A86BCD">
        <w:rPr>
          <w:sz w:val="24"/>
          <w:szCs w:val="24"/>
        </w:rPr>
        <w:t xml:space="preserve">Руководителям средств массовой информации (Шубина Т.Е., </w:t>
      </w:r>
      <w:r w:rsidR="009F7C94" w:rsidRPr="00A86BCD">
        <w:rPr>
          <w:sz w:val="24"/>
          <w:szCs w:val="24"/>
        </w:rPr>
        <w:t>Белоус И.В.</w:t>
      </w:r>
      <w:r w:rsidRPr="00A86BCD">
        <w:rPr>
          <w:sz w:val="24"/>
          <w:szCs w:val="24"/>
        </w:rPr>
        <w:t>) регулярно освещать в средствах массовой информации вопросы, связанные с охраной лесов от пожаров.</w:t>
      </w:r>
    </w:p>
    <w:p w:rsidR="00F106BC" w:rsidRPr="00A86BCD" w:rsidRDefault="00F106BC" w:rsidP="00A86BCD">
      <w:pPr>
        <w:pStyle w:val="a6"/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pacing w:val="-8"/>
          <w:sz w:val="24"/>
          <w:szCs w:val="24"/>
        </w:rPr>
      </w:pPr>
      <w:r w:rsidRPr="00A86BCD">
        <w:rPr>
          <w:sz w:val="24"/>
          <w:szCs w:val="24"/>
        </w:rPr>
        <w:t>Для принятия оперативных решений, создать комиссию по борьбе с лесными пожарами в составе:</w:t>
      </w:r>
    </w:p>
    <w:p w:rsidR="00A86BCD" w:rsidRDefault="00F106BC" w:rsidP="00A86BCD">
      <w:pPr>
        <w:shd w:val="clear" w:color="auto" w:fill="FFFFFF"/>
        <w:ind w:firstLine="709"/>
        <w:rPr>
          <w:sz w:val="24"/>
          <w:szCs w:val="24"/>
        </w:rPr>
      </w:pPr>
      <w:r w:rsidRPr="00F106BC">
        <w:rPr>
          <w:sz w:val="24"/>
          <w:szCs w:val="24"/>
        </w:rPr>
        <w:t xml:space="preserve">Председатель комиссии </w:t>
      </w:r>
    </w:p>
    <w:p w:rsidR="00F106BC" w:rsidRPr="00F106BC" w:rsidRDefault="002635A4" w:rsidP="00A86BCD">
      <w:pPr>
        <w:shd w:val="clear" w:color="auto" w:fill="FFFFFF"/>
        <w:ind w:firstLine="709"/>
        <w:rPr>
          <w:sz w:val="24"/>
          <w:szCs w:val="24"/>
        </w:rPr>
      </w:pPr>
      <w:r>
        <w:rPr>
          <w:sz w:val="24"/>
          <w:szCs w:val="24"/>
        </w:rPr>
        <w:t>–</w:t>
      </w:r>
      <w:r w:rsidR="00F106BC" w:rsidRPr="00F106BC">
        <w:rPr>
          <w:sz w:val="24"/>
          <w:szCs w:val="24"/>
        </w:rPr>
        <w:t xml:space="preserve"> </w:t>
      </w:r>
      <w:r>
        <w:rPr>
          <w:sz w:val="24"/>
          <w:szCs w:val="24"/>
        </w:rPr>
        <w:t>Горобец М.Ф</w:t>
      </w:r>
      <w:r w:rsidR="00F106BC" w:rsidRPr="00F106BC">
        <w:rPr>
          <w:sz w:val="24"/>
          <w:szCs w:val="24"/>
        </w:rPr>
        <w:t>.,</w:t>
      </w:r>
      <w:r>
        <w:rPr>
          <w:sz w:val="24"/>
          <w:szCs w:val="24"/>
        </w:rPr>
        <w:t xml:space="preserve"> первый </w:t>
      </w:r>
      <w:r w:rsidR="00F106BC" w:rsidRPr="00F106BC">
        <w:rPr>
          <w:sz w:val="24"/>
          <w:szCs w:val="24"/>
        </w:rPr>
        <w:t xml:space="preserve"> заместитель главы Каслинского муниципального</w:t>
      </w:r>
      <w:r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района.</w:t>
      </w:r>
    </w:p>
    <w:p w:rsidR="00F106BC" w:rsidRPr="00F106BC" w:rsidRDefault="00F106BC" w:rsidP="00A86BCD">
      <w:pPr>
        <w:shd w:val="clear" w:color="auto" w:fill="FFFFFF"/>
        <w:ind w:firstLine="709"/>
        <w:rPr>
          <w:sz w:val="24"/>
          <w:szCs w:val="24"/>
        </w:rPr>
      </w:pPr>
      <w:r w:rsidRPr="00F106BC">
        <w:rPr>
          <w:sz w:val="24"/>
          <w:szCs w:val="24"/>
        </w:rPr>
        <w:t>Члены комиссии:</w:t>
      </w:r>
    </w:p>
    <w:p w:rsidR="00F106BC" w:rsidRPr="00F106BC" w:rsidRDefault="00F106BC" w:rsidP="00A86BCD">
      <w:pPr>
        <w:shd w:val="clear" w:color="auto" w:fill="FFFFFF"/>
        <w:ind w:firstLine="709"/>
        <w:rPr>
          <w:sz w:val="24"/>
          <w:szCs w:val="24"/>
        </w:rPr>
      </w:pPr>
      <w:proofErr w:type="spellStart"/>
      <w:r w:rsidRPr="00F106BC">
        <w:rPr>
          <w:sz w:val="24"/>
          <w:szCs w:val="24"/>
        </w:rPr>
        <w:t>Чабриков</w:t>
      </w:r>
      <w:proofErr w:type="spellEnd"/>
      <w:r w:rsidRPr="00F106BC">
        <w:rPr>
          <w:sz w:val="24"/>
          <w:szCs w:val="24"/>
        </w:rPr>
        <w:t xml:space="preserve"> В.В. - руководитель ЧОБУ «Каслинское лесничество»;</w:t>
      </w:r>
    </w:p>
    <w:p w:rsidR="00F106BC" w:rsidRPr="00F106BC" w:rsidRDefault="00F106BC" w:rsidP="00A86BCD">
      <w:pPr>
        <w:shd w:val="clear" w:color="auto" w:fill="FFFFFF"/>
        <w:ind w:firstLine="709"/>
        <w:rPr>
          <w:sz w:val="24"/>
          <w:szCs w:val="24"/>
        </w:rPr>
      </w:pPr>
      <w:r w:rsidRPr="00F106BC">
        <w:rPr>
          <w:sz w:val="24"/>
          <w:szCs w:val="24"/>
        </w:rPr>
        <w:t>Лукьянов А.П. - руководитель ЧОБУ «</w:t>
      </w:r>
      <w:proofErr w:type="spellStart"/>
      <w:r w:rsidRPr="00F106BC">
        <w:rPr>
          <w:sz w:val="24"/>
          <w:szCs w:val="24"/>
        </w:rPr>
        <w:t>Уфалейское</w:t>
      </w:r>
      <w:proofErr w:type="spellEnd"/>
      <w:r w:rsidRPr="00F106BC">
        <w:rPr>
          <w:sz w:val="24"/>
          <w:szCs w:val="24"/>
        </w:rPr>
        <w:t xml:space="preserve"> лесничество»;</w:t>
      </w:r>
    </w:p>
    <w:p w:rsidR="00F106BC" w:rsidRPr="00F106BC" w:rsidRDefault="002635A4" w:rsidP="00A86BCD">
      <w:pPr>
        <w:shd w:val="clear" w:color="auto" w:fill="FFFFFF"/>
        <w:ind w:firstLine="709"/>
        <w:rPr>
          <w:sz w:val="24"/>
          <w:szCs w:val="24"/>
        </w:rPr>
      </w:pPr>
      <w:r>
        <w:rPr>
          <w:sz w:val="24"/>
          <w:szCs w:val="24"/>
        </w:rPr>
        <w:t>Грачев Ю.В</w:t>
      </w:r>
      <w:r w:rsidR="00F106BC" w:rsidRPr="00F106BC">
        <w:rPr>
          <w:sz w:val="24"/>
          <w:szCs w:val="24"/>
        </w:rPr>
        <w:t>. - начальник МУ «Гражданская защита Каслинского района»;</w:t>
      </w:r>
    </w:p>
    <w:p w:rsidR="00F106BC" w:rsidRPr="00F106BC" w:rsidRDefault="00F106BC" w:rsidP="00A86BCD">
      <w:pPr>
        <w:shd w:val="clear" w:color="auto" w:fill="FFFFFF"/>
        <w:ind w:firstLine="709"/>
        <w:rPr>
          <w:sz w:val="24"/>
          <w:szCs w:val="24"/>
        </w:rPr>
      </w:pPr>
      <w:r w:rsidRPr="00F106BC">
        <w:rPr>
          <w:sz w:val="24"/>
          <w:szCs w:val="24"/>
        </w:rPr>
        <w:t>Жидков А.В. - начальник ФКУ «8 ОФПС по Челябинской области»;</w:t>
      </w:r>
    </w:p>
    <w:p w:rsidR="00F106BC" w:rsidRPr="00F106BC" w:rsidRDefault="00F106BC" w:rsidP="00A86BCD">
      <w:pPr>
        <w:shd w:val="clear" w:color="auto" w:fill="FFFFFF"/>
        <w:ind w:firstLine="709"/>
        <w:rPr>
          <w:sz w:val="24"/>
          <w:szCs w:val="24"/>
        </w:rPr>
      </w:pPr>
      <w:proofErr w:type="spellStart"/>
      <w:r w:rsidRPr="00F106BC">
        <w:rPr>
          <w:sz w:val="24"/>
          <w:szCs w:val="24"/>
        </w:rPr>
        <w:t>Ковков</w:t>
      </w:r>
      <w:proofErr w:type="spellEnd"/>
      <w:r w:rsidRPr="00F106BC">
        <w:rPr>
          <w:sz w:val="24"/>
          <w:szCs w:val="24"/>
        </w:rPr>
        <w:t xml:space="preserve"> А.Г. - заместитель начальника ОНД №8;</w:t>
      </w:r>
    </w:p>
    <w:p w:rsidR="00F106BC" w:rsidRPr="00F106BC" w:rsidRDefault="00F106BC" w:rsidP="00A86BCD">
      <w:pPr>
        <w:shd w:val="clear" w:color="auto" w:fill="FFFFFF"/>
        <w:ind w:firstLine="709"/>
        <w:rPr>
          <w:sz w:val="24"/>
          <w:szCs w:val="24"/>
        </w:rPr>
      </w:pPr>
      <w:proofErr w:type="spellStart"/>
      <w:r w:rsidRPr="00F106BC">
        <w:rPr>
          <w:sz w:val="24"/>
          <w:szCs w:val="24"/>
        </w:rPr>
        <w:t>Маджар</w:t>
      </w:r>
      <w:proofErr w:type="spellEnd"/>
      <w:r w:rsidRPr="00F106BC">
        <w:rPr>
          <w:sz w:val="24"/>
          <w:szCs w:val="24"/>
        </w:rPr>
        <w:t xml:space="preserve"> А.П. - начальник ОМВД России по Каслинскому району.</w:t>
      </w:r>
    </w:p>
    <w:p w:rsidR="00F106BC" w:rsidRPr="00F106BC" w:rsidRDefault="00F106BC" w:rsidP="00A86BCD">
      <w:pPr>
        <w:ind w:firstLine="709"/>
        <w:jc w:val="both"/>
        <w:rPr>
          <w:sz w:val="24"/>
          <w:szCs w:val="24"/>
        </w:rPr>
      </w:pPr>
      <w:r w:rsidRPr="00F106BC">
        <w:rPr>
          <w:sz w:val="24"/>
          <w:szCs w:val="24"/>
        </w:rPr>
        <w:lastRenderedPageBreak/>
        <w:t>1</w:t>
      </w:r>
      <w:r w:rsidR="002635A4">
        <w:rPr>
          <w:sz w:val="24"/>
          <w:szCs w:val="24"/>
        </w:rPr>
        <w:t>4</w:t>
      </w:r>
      <w:r w:rsidRPr="00F106BC">
        <w:rPr>
          <w:sz w:val="24"/>
          <w:szCs w:val="24"/>
        </w:rPr>
        <w:t>.</w:t>
      </w:r>
      <w:r w:rsidR="002635A4">
        <w:rPr>
          <w:sz w:val="24"/>
          <w:szCs w:val="24"/>
        </w:rPr>
        <w:t xml:space="preserve"> Признать утратившим силу постановление </w:t>
      </w:r>
      <w:r w:rsidRPr="00F106BC">
        <w:rPr>
          <w:sz w:val="24"/>
          <w:szCs w:val="24"/>
        </w:rPr>
        <w:t xml:space="preserve">администрации Каслинского муниципального района от </w:t>
      </w:r>
      <w:r w:rsidR="009F7C94">
        <w:rPr>
          <w:sz w:val="24"/>
          <w:szCs w:val="24"/>
        </w:rPr>
        <w:t>25.03.2015</w:t>
      </w:r>
      <w:r w:rsidRPr="00F106BC">
        <w:rPr>
          <w:sz w:val="24"/>
          <w:szCs w:val="24"/>
        </w:rPr>
        <w:t xml:space="preserve"> № </w:t>
      </w:r>
      <w:r w:rsidR="009F7C94">
        <w:rPr>
          <w:sz w:val="24"/>
          <w:szCs w:val="24"/>
        </w:rPr>
        <w:t>294</w:t>
      </w:r>
      <w:r w:rsidRPr="00F106BC">
        <w:rPr>
          <w:sz w:val="24"/>
          <w:szCs w:val="24"/>
        </w:rPr>
        <w:t xml:space="preserve"> «</w:t>
      </w:r>
      <w:r w:rsidR="002635A4">
        <w:rPr>
          <w:sz w:val="24"/>
          <w:szCs w:val="24"/>
        </w:rPr>
        <w:t>Об организации осуществления мер пожарной безопасности в лесах Каслинского муниципального района в 201</w:t>
      </w:r>
      <w:r w:rsidR="009F7C94">
        <w:rPr>
          <w:sz w:val="24"/>
          <w:szCs w:val="24"/>
        </w:rPr>
        <w:t>5</w:t>
      </w:r>
      <w:r w:rsidR="002635A4">
        <w:rPr>
          <w:sz w:val="24"/>
          <w:szCs w:val="24"/>
        </w:rPr>
        <w:t xml:space="preserve"> году».</w:t>
      </w:r>
    </w:p>
    <w:p w:rsidR="00F106BC" w:rsidRPr="00F106BC" w:rsidRDefault="007E18B6" w:rsidP="00A86BC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2635A4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964B7C"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>Управляюще</w:t>
      </w:r>
      <w:r w:rsidR="00A86BCD">
        <w:rPr>
          <w:sz w:val="24"/>
          <w:szCs w:val="24"/>
        </w:rPr>
        <w:t>му</w:t>
      </w:r>
      <w:r w:rsidR="00F106BC" w:rsidRPr="00F106BC">
        <w:rPr>
          <w:sz w:val="24"/>
          <w:szCs w:val="24"/>
        </w:rPr>
        <w:t xml:space="preserve"> делами администрации Каслинского муниципального района  </w:t>
      </w:r>
      <w:r w:rsidR="00A86BCD">
        <w:rPr>
          <w:sz w:val="24"/>
          <w:szCs w:val="24"/>
        </w:rPr>
        <w:t>Карасевой</w:t>
      </w:r>
      <w:r w:rsidR="009F7C94">
        <w:rPr>
          <w:sz w:val="24"/>
          <w:szCs w:val="24"/>
        </w:rPr>
        <w:t xml:space="preserve"> А.В.</w:t>
      </w:r>
      <w:r w:rsidR="00F106BC" w:rsidRPr="00F106BC">
        <w:rPr>
          <w:sz w:val="24"/>
          <w:szCs w:val="24"/>
        </w:rPr>
        <w:t xml:space="preserve"> опубликовать настоящее постано</w:t>
      </w:r>
      <w:r w:rsidR="00A86BCD">
        <w:rPr>
          <w:sz w:val="24"/>
          <w:szCs w:val="24"/>
        </w:rPr>
        <w:t>вление в газете «Красное знамя», разместить на официальном сайте администрации Каслинского муниципального района.</w:t>
      </w:r>
    </w:p>
    <w:p w:rsidR="00F106BC" w:rsidRPr="00F106BC" w:rsidRDefault="007E18B6" w:rsidP="00A86BC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964B7C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964B7C">
        <w:rPr>
          <w:sz w:val="24"/>
          <w:szCs w:val="24"/>
        </w:rPr>
        <w:t xml:space="preserve"> </w:t>
      </w:r>
      <w:r w:rsidR="00F106BC" w:rsidRPr="00F106BC">
        <w:rPr>
          <w:sz w:val="24"/>
          <w:szCs w:val="24"/>
        </w:rPr>
        <w:t xml:space="preserve">Контроль и организацию исполнения настоящего постановления возложить на </w:t>
      </w:r>
      <w:r w:rsidR="00A86BCD">
        <w:rPr>
          <w:sz w:val="24"/>
          <w:szCs w:val="24"/>
        </w:rPr>
        <w:t xml:space="preserve">первого </w:t>
      </w:r>
      <w:r w:rsidR="00F106BC" w:rsidRPr="00F106BC">
        <w:rPr>
          <w:sz w:val="24"/>
          <w:szCs w:val="24"/>
        </w:rPr>
        <w:t xml:space="preserve">заместителя главы Каслинского муниципального района </w:t>
      </w:r>
      <w:r w:rsidR="002635A4">
        <w:rPr>
          <w:sz w:val="24"/>
          <w:szCs w:val="24"/>
        </w:rPr>
        <w:t>Горобца</w:t>
      </w:r>
      <w:r w:rsidR="00A86BCD" w:rsidRPr="00A86BCD">
        <w:rPr>
          <w:sz w:val="24"/>
          <w:szCs w:val="24"/>
        </w:rPr>
        <w:t xml:space="preserve"> </w:t>
      </w:r>
      <w:r w:rsidR="00A86BCD">
        <w:rPr>
          <w:sz w:val="24"/>
          <w:szCs w:val="24"/>
        </w:rPr>
        <w:t>В.В.</w:t>
      </w:r>
    </w:p>
    <w:p w:rsidR="00F106BC" w:rsidRDefault="00F106BC" w:rsidP="00A86BCD">
      <w:pPr>
        <w:widowControl w:val="0"/>
        <w:tabs>
          <w:tab w:val="right" w:pos="9355"/>
        </w:tabs>
        <w:autoSpaceDE w:val="0"/>
        <w:autoSpaceDN w:val="0"/>
        <w:adjustRightInd w:val="0"/>
        <w:ind w:firstLine="709"/>
        <w:rPr>
          <w:color w:val="000000"/>
          <w:sz w:val="24"/>
          <w:szCs w:val="24"/>
        </w:rPr>
      </w:pPr>
    </w:p>
    <w:p w:rsidR="00A86BCD" w:rsidRPr="00F106BC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ind w:firstLine="709"/>
        <w:rPr>
          <w:color w:val="000000"/>
          <w:sz w:val="24"/>
          <w:szCs w:val="24"/>
        </w:rPr>
      </w:pPr>
    </w:p>
    <w:p w:rsidR="00C51AFB" w:rsidRPr="00F106BC" w:rsidRDefault="00964B7C" w:rsidP="00F106BC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Глава</w:t>
      </w:r>
    </w:p>
    <w:p w:rsidR="000D0317" w:rsidRDefault="00F80A63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  <w:r w:rsidRPr="00F106BC">
        <w:rPr>
          <w:color w:val="000000"/>
          <w:sz w:val="24"/>
          <w:szCs w:val="24"/>
        </w:rPr>
        <w:t xml:space="preserve">Каслинского муниципального района                       </w:t>
      </w:r>
      <w:r w:rsidR="00C51AFB" w:rsidRPr="00F106BC">
        <w:rPr>
          <w:color w:val="000000"/>
          <w:sz w:val="24"/>
          <w:szCs w:val="24"/>
        </w:rPr>
        <w:t xml:space="preserve">       </w:t>
      </w:r>
      <w:r w:rsidR="0084008B" w:rsidRPr="00F106BC">
        <w:rPr>
          <w:color w:val="000000"/>
          <w:sz w:val="24"/>
          <w:szCs w:val="24"/>
        </w:rPr>
        <w:t xml:space="preserve">      </w:t>
      </w:r>
      <w:r w:rsidR="00483FAF" w:rsidRPr="00F106BC">
        <w:rPr>
          <w:color w:val="000000"/>
          <w:sz w:val="24"/>
          <w:szCs w:val="24"/>
        </w:rPr>
        <w:t xml:space="preserve">    </w:t>
      </w:r>
      <w:r w:rsidR="002919E7" w:rsidRPr="00F106BC">
        <w:rPr>
          <w:color w:val="000000"/>
          <w:sz w:val="24"/>
          <w:szCs w:val="24"/>
        </w:rPr>
        <w:t xml:space="preserve">         </w:t>
      </w:r>
      <w:r w:rsidRPr="00F106BC">
        <w:rPr>
          <w:color w:val="000000"/>
          <w:sz w:val="24"/>
          <w:szCs w:val="24"/>
        </w:rPr>
        <w:t xml:space="preserve">                 </w:t>
      </w:r>
      <w:r w:rsidR="00A86BCD">
        <w:rPr>
          <w:color w:val="000000"/>
          <w:sz w:val="24"/>
          <w:szCs w:val="24"/>
        </w:rPr>
        <w:t xml:space="preserve">             </w:t>
      </w:r>
      <w:r w:rsidR="0084008B" w:rsidRPr="00F106BC">
        <w:rPr>
          <w:color w:val="000000"/>
          <w:sz w:val="24"/>
          <w:szCs w:val="24"/>
        </w:rPr>
        <w:t>А.В.</w:t>
      </w:r>
      <w:r w:rsidR="001B7F6A" w:rsidRPr="00F106BC">
        <w:rPr>
          <w:color w:val="000000"/>
          <w:sz w:val="24"/>
          <w:szCs w:val="24"/>
        </w:rPr>
        <w:t>Грачев</w:t>
      </w: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86BCD" w:rsidRDefault="00A86BCD" w:rsidP="00A86BCD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  <w:bookmarkStart w:id="0" w:name="_GoBack"/>
      <w:bookmarkEnd w:id="0"/>
    </w:p>
    <w:sectPr w:rsidR="00A86BCD" w:rsidSect="00C51AFB">
      <w:pgSz w:w="11906" w:h="16838" w:code="9"/>
      <w:pgMar w:top="397" w:right="567" w:bottom="1134" w:left="1418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63D52"/>
    <w:multiLevelType w:val="hybridMultilevel"/>
    <w:tmpl w:val="A3FEF9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21FC"/>
    <w:multiLevelType w:val="hybridMultilevel"/>
    <w:tmpl w:val="C3029D70"/>
    <w:lvl w:ilvl="0" w:tplc="8666569A">
      <w:start w:val="1"/>
      <w:numFmt w:val="decimal"/>
      <w:lvlText w:val="%1."/>
      <w:lvlJc w:val="left"/>
      <w:pPr>
        <w:tabs>
          <w:tab w:val="num" w:pos="1253"/>
        </w:tabs>
        <w:ind w:left="1253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8"/>
        </w:tabs>
        <w:ind w:left="15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8"/>
        </w:tabs>
        <w:ind w:left="22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8"/>
        </w:tabs>
        <w:ind w:left="37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8"/>
        </w:tabs>
        <w:ind w:left="44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8"/>
        </w:tabs>
        <w:ind w:left="58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8"/>
        </w:tabs>
        <w:ind w:left="6608" w:hanging="180"/>
      </w:pPr>
    </w:lvl>
  </w:abstractNum>
  <w:abstractNum w:abstractNumId="2">
    <w:nsid w:val="0A0E74AB"/>
    <w:multiLevelType w:val="singleLevel"/>
    <w:tmpl w:val="1A325972"/>
    <w:lvl w:ilvl="0">
      <w:start w:val="1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">
    <w:nsid w:val="0DC26C5E"/>
    <w:multiLevelType w:val="multilevel"/>
    <w:tmpl w:val="A2D08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120D37"/>
    <w:multiLevelType w:val="hybridMultilevel"/>
    <w:tmpl w:val="6AA00888"/>
    <w:lvl w:ilvl="0" w:tplc="E35A9AD8">
      <w:start w:val="1"/>
      <w:numFmt w:val="decimal"/>
      <w:lvlText w:val="%1."/>
      <w:lvlJc w:val="left"/>
      <w:pPr>
        <w:tabs>
          <w:tab w:val="num" w:pos="1194"/>
        </w:tabs>
        <w:ind w:left="485" w:firstLine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5">
    <w:nsid w:val="1E62583D"/>
    <w:multiLevelType w:val="multilevel"/>
    <w:tmpl w:val="464E6D2C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7C79EC"/>
    <w:multiLevelType w:val="singleLevel"/>
    <w:tmpl w:val="2886FF4E"/>
    <w:lvl w:ilvl="0">
      <w:start w:val="1"/>
      <w:numFmt w:val="decimal"/>
      <w:lvlText w:val="%1)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7">
    <w:nsid w:val="317D4902"/>
    <w:multiLevelType w:val="singleLevel"/>
    <w:tmpl w:val="3282EC30"/>
    <w:lvl w:ilvl="0">
      <w:start w:val="7"/>
      <w:numFmt w:val="decimal"/>
      <w:lvlText w:val="%1)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8">
    <w:nsid w:val="34904041"/>
    <w:multiLevelType w:val="hybridMultilevel"/>
    <w:tmpl w:val="5B9E4100"/>
    <w:lvl w:ilvl="0" w:tplc="E9340A7C">
      <w:start w:val="1"/>
      <w:numFmt w:val="decimal"/>
      <w:lvlText w:val="%1.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14482D"/>
    <w:multiLevelType w:val="singleLevel"/>
    <w:tmpl w:val="7AC69CC4"/>
    <w:lvl w:ilvl="0">
      <w:start w:val="1"/>
      <w:numFmt w:val="decimal"/>
      <w:lvlText w:val="%1)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10">
    <w:nsid w:val="3A99477F"/>
    <w:multiLevelType w:val="singleLevel"/>
    <w:tmpl w:val="DCC630C8"/>
    <w:lvl w:ilvl="0">
      <w:start w:val="14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</w:abstractNum>
  <w:abstractNum w:abstractNumId="11">
    <w:nsid w:val="3AA21948"/>
    <w:multiLevelType w:val="hybridMultilevel"/>
    <w:tmpl w:val="503C8BF8"/>
    <w:lvl w:ilvl="0" w:tplc="E9340A7C">
      <w:start w:val="1"/>
      <w:numFmt w:val="decimal"/>
      <w:lvlText w:val="%1.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1" w:tplc="9410923A">
      <w:start w:val="1"/>
      <w:numFmt w:val="decimal"/>
      <w:lvlText w:val="%2)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12">
    <w:nsid w:val="3B1018F0"/>
    <w:multiLevelType w:val="multilevel"/>
    <w:tmpl w:val="0BB220C8"/>
    <w:lvl w:ilvl="0">
      <w:start w:val="1"/>
      <w:numFmt w:val="decimal"/>
      <w:lvlText w:val="%1."/>
      <w:lvlJc w:val="left"/>
      <w:pPr>
        <w:tabs>
          <w:tab w:val="num" w:pos="737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13">
    <w:nsid w:val="3CBF227B"/>
    <w:multiLevelType w:val="multilevel"/>
    <w:tmpl w:val="3432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73366F"/>
    <w:multiLevelType w:val="singleLevel"/>
    <w:tmpl w:val="17A0B356"/>
    <w:lvl w:ilvl="0">
      <w:start w:val="1"/>
      <w:numFmt w:val="decimal"/>
      <w:lvlText w:val="%1)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5">
    <w:nsid w:val="47D74A84"/>
    <w:multiLevelType w:val="singleLevel"/>
    <w:tmpl w:val="DB18B4F6"/>
    <w:lvl w:ilvl="0">
      <w:start w:val="2"/>
      <w:numFmt w:val="decimal"/>
      <w:lvlText w:val="%1)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16">
    <w:nsid w:val="4C260633"/>
    <w:multiLevelType w:val="singleLevel"/>
    <w:tmpl w:val="167AC756"/>
    <w:lvl w:ilvl="0">
      <w:start w:val="8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17">
    <w:nsid w:val="4EF977AE"/>
    <w:multiLevelType w:val="multilevel"/>
    <w:tmpl w:val="D42E68C4"/>
    <w:lvl w:ilvl="0">
      <w:start w:val="1"/>
      <w:numFmt w:val="decimal"/>
      <w:lvlText w:val="%1."/>
      <w:lvlJc w:val="left"/>
      <w:pPr>
        <w:tabs>
          <w:tab w:val="num" w:pos="851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18">
    <w:nsid w:val="521F381C"/>
    <w:multiLevelType w:val="singleLevel"/>
    <w:tmpl w:val="FC32CFF6"/>
    <w:lvl w:ilvl="0">
      <w:start w:val="1"/>
      <w:numFmt w:val="decimal"/>
      <w:lvlText w:val="%1.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19">
    <w:nsid w:val="53A77BAC"/>
    <w:multiLevelType w:val="multilevel"/>
    <w:tmpl w:val="EC5AC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D73793"/>
    <w:multiLevelType w:val="hybridMultilevel"/>
    <w:tmpl w:val="152EEAC0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6C4345"/>
    <w:multiLevelType w:val="singleLevel"/>
    <w:tmpl w:val="DF3828B6"/>
    <w:lvl w:ilvl="0">
      <w:start w:val="9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2">
    <w:nsid w:val="59820D71"/>
    <w:multiLevelType w:val="multilevel"/>
    <w:tmpl w:val="475849DC"/>
    <w:lvl w:ilvl="0">
      <w:start w:val="1"/>
      <w:numFmt w:val="decimal"/>
      <w:lvlText w:val="%1."/>
      <w:lvlJc w:val="left"/>
      <w:pPr>
        <w:tabs>
          <w:tab w:val="num" w:pos="1205"/>
        </w:tabs>
        <w:ind w:left="1205" w:hanging="360"/>
      </w:p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23">
    <w:nsid w:val="5F1B4764"/>
    <w:multiLevelType w:val="singleLevel"/>
    <w:tmpl w:val="2FE6D7E6"/>
    <w:lvl w:ilvl="0">
      <w:start w:val="1"/>
      <w:numFmt w:val="decimal"/>
      <w:lvlText w:val="%1)"/>
      <w:legacy w:legacy="1" w:legacySpace="0" w:legacyIndent="188"/>
      <w:lvlJc w:val="left"/>
      <w:rPr>
        <w:rFonts w:ascii="Times New Roman" w:hAnsi="Times New Roman" w:cs="Times New Roman" w:hint="default"/>
      </w:rPr>
    </w:lvl>
  </w:abstractNum>
  <w:abstractNum w:abstractNumId="24">
    <w:nsid w:val="602F3C63"/>
    <w:multiLevelType w:val="hybridMultilevel"/>
    <w:tmpl w:val="464E6D2C"/>
    <w:lvl w:ilvl="0" w:tplc="CF9079DA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0696229"/>
    <w:multiLevelType w:val="multilevel"/>
    <w:tmpl w:val="CB1EB7B2"/>
    <w:lvl w:ilvl="0">
      <w:start w:val="1"/>
      <w:numFmt w:val="decimal"/>
      <w:lvlText w:val="%1."/>
      <w:lvlJc w:val="left"/>
      <w:pPr>
        <w:tabs>
          <w:tab w:val="num" w:pos="731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26">
    <w:nsid w:val="6C856FDF"/>
    <w:multiLevelType w:val="multilevel"/>
    <w:tmpl w:val="ADDA2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DB63A1B"/>
    <w:multiLevelType w:val="hybridMultilevel"/>
    <w:tmpl w:val="A2A2962C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1F6DEC"/>
    <w:multiLevelType w:val="hybridMultilevel"/>
    <w:tmpl w:val="E4F41DEA"/>
    <w:lvl w:ilvl="0" w:tplc="EEA84BCE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F50036F"/>
    <w:multiLevelType w:val="hybridMultilevel"/>
    <w:tmpl w:val="3252DA30"/>
    <w:lvl w:ilvl="0" w:tplc="E35A9AD8">
      <w:start w:val="1"/>
      <w:numFmt w:val="decimal"/>
      <w:lvlText w:val="%1."/>
      <w:lvlJc w:val="left"/>
      <w:pPr>
        <w:tabs>
          <w:tab w:val="num" w:pos="709"/>
        </w:tabs>
        <w:ind w:left="0" w:firstLine="357"/>
      </w:pPr>
      <w:rPr>
        <w:rFonts w:hint="default"/>
      </w:rPr>
    </w:lvl>
    <w:lvl w:ilvl="1" w:tplc="97C87724">
      <w:start w:val="1"/>
      <w:numFmt w:val="decimal"/>
      <w:lvlText w:val="%2)"/>
      <w:lvlJc w:val="left"/>
      <w:pPr>
        <w:tabs>
          <w:tab w:val="num" w:pos="709"/>
        </w:tabs>
        <w:ind w:left="0" w:firstLine="3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1"/>
  </w:num>
  <w:num w:numId="3">
    <w:abstractNumId w:val="4"/>
  </w:num>
  <w:num w:numId="4">
    <w:abstractNumId w:val="28"/>
  </w:num>
  <w:num w:numId="5">
    <w:abstractNumId w:val="26"/>
  </w:num>
  <w:num w:numId="6">
    <w:abstractNumId w:val="13"/>
  </w:num>
  <w:num w:numId="7">
    <w:abstractNumId w:val="24"/>
  </w:num>
  <w:num w:numId="8">
    <w:abstractNumId w:val="19"/>
  </w:num>
  <w:num w:numId="9">
    <w:abstractNumId w:val="3"/>
  </w:num>
  <w:num w:numId="10">
    <w:abstractNumId w:val="5"/>
  </w:num>
  <w:num w:numId="11">
    <w:abstractNumId w:val="11"/>
  </w:num>
  <w:num w:numId="12">
    <w:abstractNumId w:val="22"/>
  </w:num>
  <w:num w:numId="13">
    <w:abstractNumId w:val="25"/>
  </w:num>
  <w:num w:numId="14">
    <w:abstractNumId w:val="12"/>
  </w:num>
  <w:num w:numId="15">
    <w:abstractNumId w:val="17"/>
  </w:num>
  <w:num w:numId="16">
    <w:abstractNumId w:val="8"/>
  </w:num>
  <w:num w:numId="17">
    <w:abstractNumId w:val="18"/>
  </w:num>
  <w:num w:numId="18">
    <w:abstractNumId w:val="14"/>
  </w:num>
  <w:num w:numId="19">
    <w:abstractNumId w:val="7"/>
  </w:num>
  <w:num w:numId="20">
    <w:abstractNumId w:val="9"/>
  </w:num>
  <w:num w:numId="21">
    <w:abstractNumId w:val="15"/>
  </w:num>
  <w:num w:numId="22">
    <w:abstractNumId w:val="23"/>
  </w:num>
  <w:num w:numId="23">
    <w:abstractNumId w:val="16"/>
  </w:num>
  <w:num w:numId="24">
    <w:abstractNumId w:val="21"/>
  </w:num>
  <w:num w:numId="25">
    <w:abstractNumId w:val="6"/>
  </w:num>
  <w:num w:numId="26">
    <w:abstractNumId w:val="2"/>
  </w:num>
  <w:num w:numId="27">
    <w:abstractNumId w:val="10"/>
  </w:num>
  <w:num w:numId="28">
    <w:abstractNumId w:val="0"/>
  </w:num>
  <w:num w:numId="29">
    <w:abstractNumId w:val="20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F046C8"/>
    <w:rsid w:val="00043E0A"/>
    <w:rsid w:val="00062F26"/>
    <w:rsid w:val="00077D19"/>
    <w:rsid w:val="000867EA"/>
    <w:rsid w:val="000B5B23"/>
    <w:rsid w:val="000B76D1"/>
    <w:rsid w:val="000C239B"/>
    <w:rsid w:val="000D0101"/>
    <w:rsid w:val="000D0317"/>
    <w:rsid w:val="00160D0B"/>
    <w:rsid w:val="001B7F6A"/>
    <w:rsid w:val="001C3CA5"/>
    <w:rsid w:val="001D6BA0"/>
    <w:rsid w:val="00213802"/>
    <w:rsid w:val="00245ACF"/>
    <w:rsid w:val="002635A4"/>
    <w:rsid w:val="00270626"/>
    <w:rsid w:val="002919E7"/>
    <w:rsid w:val="002A3FD6"/>
    <w:rsid w:val="002E1912"/>
    <w:rsid w:val="00302C20"/>
    <w:rsid w:val="0031519B"/>
    <w:rsid w:val="003213FB"/>
    <w:rsid w:val="00340780"/>
    <w:rsid w:val="003564E9"/>
    <w:rsid w:val="00362BC6"/>
    <w:rsid w:val="00382BC6"/>
    <w:rsid w:val="00390786"/>
    <w:rsid w:val="003C6B8F"/>
    <w:rsid w:val="00404A57"/>
    <w:rsid w:val="0040665B"/>
    <w:rsid w:val="00425C46"/>
    <w:rsid w:val="00473737"/>
    <w:rsid w:val="00483FAF"/>
    <w:rsid w:val="00485170"/>
    <w:rsid w:val="00492A36"/>
    <w:rsid w:val="004B40E6"/>
    <w:rsid w:val="004C69C3"/>
    <w:rsid w:val="00506E08"/>
    <w:rsid w:val="00524F11"/>
    <w:rsid w:val="00553AB0"/>
    <w:rsid w:val="0055452F"/>
    <w:rsid w:val="005D6CA0"/>
    <w:rsid w:val="006675D3"/>
    <w:rsid w:val="00681050"/>
    <w:rsid w:val="006C2ACA"/>
    <w:rsid w:val="007E18B6"/>
    <w:rsid w:val="0081483F"/>
    <w:rsid w:val="00837E6F"/>
    <w:rsid w:val="0084008B"/>
    <w:rsid w:val="00866797"/>
    <w:rsid w:val="0087496B"/>
    <w:rsid w:val="00894AB5"/>
    <w:rsid w:val="00902BA3"/>
    <w:rsid w:val="009223A0"/>
    <w:rsid w:val="00964B7C"/>
    <w:rsid w:val="00973F8F"/>
    <w:rsid w:val="00995D0D"/>
    <w:rsid w:val="009B5B21"/>
    <w:rsid w:val="009C2B3C"/>
    <w:rsid w:val="009C3C7C"/>
    <w:rsid w:val="009E78FC"/>
    <w:rsid w:val="009F7C94"/>
    <w:rsid w:val="00A16E7C"/>
    <w:rsid w:val="00A16F88"/>
    <w:rsid w:val="00A52218"/>
    <w:rsid w:val="00A62CE3"/>
    <w:rsid w:val="00A86BCD"/>
    <w:rsid w:val="00AC2CC2"/>
    <w:rsid w:val="00AC6E85"/>
    <w:rsid w:val="00AE768E"/>
    <w:rsid w:val="00AF6612"/>
    <w:rsid w:val="00B368D9"/>
    <w:rsid w:val="00B927A0"/>
    <w:rsid w:val="00B9307D"/>
    <w:rsid w:val="00BA2115"/>
    <w:rsid w:val="00BF2EDC"/>
    <w:rsid w:val="00C1296F"/>
    <w:rsid w:val="00C228C7"/>
    <w:rsid w:val="00C34EAC"/>
    <w:rsid w:val="00C51AFB"/>
    <w:rsid w:val="00C700F6"/>
    <w:rsid w:val="00CA699B"/>
    <w:rsid w:val="00CD49CF"/>
    <w:rsid w:val="00CF09E0"/>
    <w:rsid w:val="00D267B0"/>
    <w:rsid w:val="00D33642"/>
    <w:rsid w:val="00D8601B"/>
    <w:rsid w:val="00DA45F9"/>
    <w:rsid w:val="00E121A2"/>
    <w:rsid w:val="00E611AC"/>
    <w:rsid w:val="00EB4509"/>
    <w:rsid w:val="00EC6950"/>
    <w:rsid w:val="00EF1EA7"/>
    <w:rsid w:val="00F046C8"/>
    <w:rsid w:val="00F05AEF"/>
    <w:rsid w:val="00F106BC"/>
    <w:rsid w:val="00F46857"/>
    <w:rsid w:val="00F80A63"/>
    <w:rsid w:val="00F9453E"/>
    <w:rsid w:val="00FC2991"/>
    <w:rsid w:val="00FE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>
      <o:colormenu v:ext="edit" strokecolor="black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0D0B"/>
  </w:style>
  <w:style w:type="paragraph" w:styleId="1">
    <w:name w:val="heading 1"/>
    <w:basedOn w:val="a"/>
    <w:next w:val="a"/>
    <w:qFormat/>
    <w:rsid w:val="00160D0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160D0B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78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C6E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C6E8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24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3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vanov.GOCHS\Application%20Data\Microsoft\&#1064;&#1072;&#1073;&#1083;&#1086;&#1085;&#1099;\&#1056;&#1072;&#1089;&#1087;&#1086;&#1088;&#1103;&#1078;&#1077;&#1085;&#1080;&#1077;%20200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4BD70E1-D426-414C-BA14-F55029538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2005</Template>
  <TotalTime>13</TotalTime>
  <Pages>4</Pages>
  <Words>1253</Words>
  <Characters>9031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УГОЧС</Company>
  <LinksUpToDate>false</LinksUpToDate>
  <CharactersWithSpaces>10264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Иванов</dc:creator>
  <cp:keywords/>
  <cp:lastModifiedBy>User</cp:lastModifiedBy>
  <cp:revision>5</cp:revision>
  <cp:lastPrinted>2016-03-16T09:17:00Z</cp:lastPrinted>
  <dcterms:created xsi:type="dcterms:W3CDTF">2016-03-16T10:06:00Z</dcterms:created>
  <dcterms:modified xsi:type="dcterms:W3CDTF">2016-03-22T05:17:00Z</dcterms:modified>
</cp:coreProperties>
</file>