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977F3" w:rsidRDefault="00C140D0" w:rsidP="007977F3">
      <w:pPr>
        <w:jc w:val="center"/>
      </w:pPr>
      <w:r>
        <w:rPr>
          <w:noProof/>
        </w:rPr>
        <w:drawing>
          <wp:inline distT="0" distB="0" distL="0" distR="0">
            <wp:extent cx="523875" cy="647700"/>
            <wp:effectExtent l="19050" t="0" r="9525" b="0"/>
            <wp:docPr id="1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5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3875" cy="6477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977F3" w:rsidRDefault="00D919E8" w:rsidP="007977F3">
      <w:r>
        <w:rPr>
          <w:noProof/>
        </w:rPr>
        <mc:AlternateContent>
          <mc:Choice Requires="wps">
            <w:drawing>
              <wp:anchor distT="0" distB="0" distL="114935" distR="114935" simplePos="0" relativeHeight="251656192" behindDoc="0" locked="0" layoutInCell="1" allowOverlap="1">
                <wp:simplePos x="0" y="0"/>
                <wp:positionH relativeFrom="column">
                  <wp:posOffset>89446</wp:posOffset>
                </wp:positionH>
                <wp:positionV relativeFrom="paragraph">
                  <wp:posOffset>43830</wp:posOffset>
                </wp:positionV>
                <wp:extent cx="5762847" cy="977265"/>
                <wp:effectExtent l="19050" t="19050" r="28575" b="13335"/>
                <wp:wrapNone/>
                <wp:docPr id="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2847" cy="9772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45085" cmpd="thickThin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476BC" w:rsidRDefault="001476BC" w:rsidP="000602E1">
                            <w:pPr>
                              <w:pStyle w:val="1"/>
                              <w:ind w:left="-284" w:right="-206"/>
                              <w:jc w:val="center"/>
                              <w:rPr>
                                <w:sz w:val="28"/>
                              </w:rPr>
                            </w:pPr>
                            <w:r>
                              <w:rPr>
                                <w:sz w:val="28"/>
                              </w:rPr>
                              <w:t xml:space="preserve">АДМИНИСТРАЦИЯ </w:t>
                            </w:r>
                          </w:p>
                          <w:p w:rsidR="001476BC" w:rsidRDefault="001476BC" w:rsidP="000602E1">
                            <w:pPr>
                              <w:pStyle w:val="1"/>
                              <w:ind w:left="-284" w:right="-206"/>
                              <w:jc w:val="center"/>
                              <w:rPr>
                                <w:sz w:val="28"/>
                              </w:rPr>
                            </w:pPr>
                            <w:r>
                              <w:rPr>
                                <w:sz w:val="28"/>
                              </w:rPr>
                              <w:t>КАСЛИНСКОГО МУНИЦИПАЛЬНОГО РАЙОНА</w:t>
                            </w:r>
                          </w:p>
                          <w:p w:rsidR="001476BC" w:rsidRDefault="001476BC" w:rsidP="000602E1">
                            <w:pPr>
                              <w:pStyle w:val="1"/>
                              <w:ind w:left="-284" w:right="-206"/>
                              <w:jc w:val="center"/>
                              <w:rPr>
                                <w:b w:val="0"/>
                                <w:sz w:val="28"/>
                              </w:rPr>
                            </w:pPr>
                            <w:r>
                              <w:rPr>
                                <w:b w:val="0"/>
                                <w:sz w:val="28"/>
                              </w:rPr>
                              <w:t>Челябинской области</w:t>
                            </w:r>
                          </w:p>
                          <w:p w:rsidR="001476BC" w:rsidRDefault="001476BC" w:rsidP="000602E1">
                            <w:pPr>
                              <w:pStyle w:val="2"/>
                              <w:ind w:left="-284" w:right="-206"/>
                              <w:jc w:val="center"/>
                              <w:rPr>
                                <w:b/>
                                <w:sz w:val="40"/>
                              </w:rPr>
                            </w:pPr>
                            <w:r>
                              <w:rPr>
                                <w:b/>
                                <w:sz w:val="40"/>
                              </w:rPr>
                              <w:t>ПОСТАНОВЛЕНИЕ</w:t>
                            </w:r>
                          </w:p>
                        </w:txbxContent>
                      </wps:txbx>
                      <wps:bodyPr rot="0" vert="horz" wrap="square" lIns="47625" tIns="1905" rIns="47625" bIns="1905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7.05pt;margin-top:3.45pt;width:453.75pt;height:76.95pt;z-index:251656192;visibility:visible;mso-wrap-style:square;mso-width-percent:0;mso-height-percent:0;mso-wrap-distance-left:9.05pt;mso-wrap-distance-top:0;mso-wrap-distance-right:9.05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" strokecolor="white" strokeweight="3.55pt">
                <v:stroke linestyle="thickThin"/>
                <v:textbox inset="3.75pt,.15pt,3.75pt,.15pt">
                  <w:txbxContent>
                    <w:p w:rsidR="001476BC" w:rsidRDefault="001476BC" w:rsidP="000602E1">
                      <w:pPr>
                        <w:pStyle w:val="1"/>
                        <w:ind w:left="-284" w:right="-206"/>
                        <w:jc w:val="center"/>
                        <w:rPr>
                          <w:sz w:val="28"/>
                        </w:rPr>
                      </w:pPr>
                      <w:r>
                        <w:rPr>
                          <w:sz w:val="28"/>
                        </w:rPr>
                        <w:t xml:space="preserve">АДМИНИСТРАЦИЯ </w:t>
                      </w:r>
                    </w:p>
                    <w:p w:rsidR="001476BC" w:rsidRDefault="001476BC" w:rsidP="000602E1">
                      <w:pPr>
                        <w:pStyle w:val="1"/>
                        <w:ind w:left="-284" w:right="-206"/>
                        <w:jc w:val="center"/>
                        <w:rPr>
                          <w:sz w:val="28"/>
                        </w:rPr>
                      </w:pPr>
                      <w:r>
                        <w:rPr>
                          <w:sz w:val="28"/>
                        </w:rPr>
                        <w:t>КАСЛИНСКОГО МУНИЦИПАЛЬНОГО РАЙОНА</w:t>
                      </w:r>
                    </w:p>
                    <w:p w:rsidR="001476BC" w:rsidRDefault="001476BC" w:rsidP="000602E1">
                      <w:pPr>
                        <w:pStyle w:val="1"/>
                        <w:ind w:left="-284" w:right="-206"/>
                        <w:jc w:val="center"/>
                        <w:rPr>
                          <w:b w:val="0"/>
                          <w:sz w:val="28"/>
                        </w:rPr>
                      </w:pPr>
                      <w:r>
                        <w:rPr>
                          <w:b w:val="0"/>
                          <w:sz w:val="28"/>
                        </w:rPr>
                        <w:t>Челябинской области</w:t>
                      </w:r>
                    </w:p>
                    <w:p w:rsidR="001476BC" w:rsidRDefault="001476BC" w:rsidP="000602E1">
                      <w:pPr>
                        <w:pStyle w:val="2"/>
                        <w:ind w:left="-284" w:right="-206"/>
                        <w:jc w:val="center"/>
                        <w:rPr>
                          <w:b/>
                          <w:sz w:val="40"/>
                        </w:rPr>
                      </w:pPr>
                      <w:r>
                        <w:rPr>
                          <w:b/>
                          <w:sz w:val="40"/>
                        </w:rPr>
                        <w:t>ПОСТАНОВЛЕНИЕ</w:t>
                      </w:r>
                    </w:p>
                  </w:txbxContent>
                </v:textbox>
              </v:shape>
            </w:pict>
          </mc:Fallback>
        </mc:AlternateContent>
      </w:r>
    </w:p>
    <w:p w:rsidR="007977F3" w:rsidRDefault="007977F3" w:rsidP="007977F3"/>
    <w:p w:rsidR="007977F3" w:rsidRDefault="007977F3" w:rsidP="007977F3"/>
    <w:p w:rsidR="007977F3" w:rsidRDefault="007977F3" w:rsidP="007977F3"/>
    <w:p w:rsidR="007977F3" w:rsidRDefault="007977F3" w:rsidP="007977F3"/>
    <w:p w:rsidR="007977F3" w:rsidRDefault="007977F3" w:rsidP="007977F3"/>
    <w:p w:rsidR="007977F3" w:rsidRDefault="007977F3" w:rsidP="007977F3"/>
    <w:p w:rsidR="00AD1AD5" w:rsidRDefault="000602E1" w:rsidP="007977F3">
      <w:r>
        <w:rPr>
          <w:noProof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495B66AF" wp14:editId="527F259C">
                <wp:simplePos x="0" y="0"/>
                <wp:positionH relativeFrom="column">
                  <wp:posOffset>14605</wp:posOffset>
                </wp:positionH>
                <wp:positionV relativeFrom="paragraph">
                  <wp:posOffset>-635</wp:posOffset>
                </wp:positionV>
                <wp:extent cx="5942965" cy="0"/>
                <wp:effectExtent l="0" t="0" r="19685" b="19050"/>
                <wp:wrapNone/>
                <wp:docPr id="3" name="Lin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942965" cy="0"/>
                        </a:xfrm>
                        <a:prstGeom prst="line">
                          <a:avLst/>
                        </a:prstGeom>
                        <a:noFill/>
                        <a:ln w="2556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3" o:spid="_x0000_s1026" style="position:absolute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.15pt,-.05pt" to="469.1pt,-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" strokeweight=".71mm">
                <v:stroke joinstyle="miter"/>
              </v:line>
            </w:pict>
          </mc:Fallback>
        </mc:AlternateContent>
      </w:r>
    </w:p>
    <w:p w:rsidR="007977F3" w:rsidRDefault="00D919E8" w:rsidP="007977F3">
      <w:r>
        <w:rPr>
          <w:noProof/>
        </w:rPr>
        <mc:AlternateContent>
          <mc:Choice Requires="wps">
            <w:drawing>
              <wp:anchor distT="0" distB="0" distL="114935" distR="114935" simplePos="0" relativeHeight="251658240" behindDoc="0" locked="0" layoutInCell="1" allowOverlap="1">
                <wp:simplePos x="0" y="0"/>
                <wp:positionH relativeFrom="column">
                  <wp:posOffset>-67310</wp:posOffset>
                </wp:positionH>
                <wp:positionV relativeFrom="paragraph">
                  <wp:posOffset>132080</wp:posOffset>
                </wp:positionV>
                <wp:extent cx="2835275" cy="640715"/>
                <wp:effectExtent l="8890" t="8255" r="13335" b="8255"/>
                <wp:wrapNone/>
                <wp:docPr id="2" name="Text 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35275" cy="64071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476BC" w:rsidRDefault="001476BC" w:rsidP="007977F3">
                            <w:pPr>
                              <w:rPr>
                                <w:sz w:val="24"/>
                              </w:rPr>
                            </w:pPr>
                            <w:r>
                              <w:rPr>
                                <w:sz w:val="24"/>
                              </w:rPr>
                              <w:t xml:space="preserve">от </w:t>
                            </w:r>
                            <w:r w:rsidR="008853C3" w:rsidRPr="008853C3">
                              <w:rPr>
                                <w:sz w:val="24"/>
                                <w:u w:val="single"/>
                              </w:rPr>
                              <w:t>07.06.2021</w:t>
                            </w:r>
                            <w:r>
                              <w:rPr>
                                <w:sz w:val="24"/>
                              </w:rPr>
                              <w:t xml:space="preserve"> № </w:t>
                            </w:r>
                            <w:r w:rsidR="008853C3" w:rsidRPr="008853C3">
                              <w:rPr>
                                <w:sz w:val="24"/>
                                <w:u w:val="single"/>
                              </w:rPr>
                              <w:t>287/1</w:t>
                            </w:r>
                          </w:p>
                          <w:p w:rsidR="001476BC" w:rsidRDefault="001476BC" w:rsidP="007977F3">
                            <w:pPr>
                              <w:rPr>
                                <w:sz w:val="24"/>
                              </w:rPr>
                            </w:pPr>
                            <w:r>
                              <w:rPr>
                                <w:sz w:val="24"/>
                              </w:rPr>
                              <w:t>г. Касли</w:t>
                            </w:r>
                          </w:p>
                          <w:p w:rsidR="001476BC" w:rsidRPr="00BE76CA" w:rsidRDefault="001476BC" w:rsidP="007977F3">
                            <w:pPr>
                              <w:rPr>
                                <w:sz w:val="24"/>
                              </w:rPr>
                            </w:pPr>
                          </w:p>
                          <w:p w:rsidR="001476BC" w:rsidRPr="00BE76CA" w:rsidRDefault="001476BC" w:rsidP="007977F3">
                            <w:pPr>
                              <w:rPr>
                                <w:sz w:val="24"/>
                              </w:rPr>
                            </w:pPr>
                          </w:p>
                          <w:p w:rsidR="001476BC" w:rsidRDefault="001476BC" w:rsidP="007977F3">
                            <w:pPr>
                              <w:rPr>
                                <w:sz w:val="24"/>
                              </w:rPr>
                            </w:pPr>
                          </w:p>
                        </w:txbxContent>
                      </wps:txbx>
                      <wps:bodyPr rot="0" vert="horz" wrap="square" lIns="94615" tIns="48895" rIns="94615" bIns="48895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4" o:spid="_x0000_s1027" type="#_x0000_t202" style="position:absolute;margin-left:-5.3pt;margin-top:10.4pt;width:223.25pt;height:50.45pt;z-index:251658240;visibility:visible;mso-wrap-style:square;mso-width-percent:0;mso-height-percent:0;mso-wrap-distance-left:9.05pt;mso-wrap-distance-top:0;mso-wrap-distance-right:9.05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" strokecolor="white" strokeweight=".5pt">
                <v:textbox inset="7.45pt,3.85pt,7.45pt,3.85pt">
                  <w:txbxContent>
                    <w:p w:rsidR="001476BC" w:rsidRDefault="001476BC" w:rsidP="007977F3">
                      <w:pPr>
                        <w:rPr>
                          <w:sz w:val="24"/>
                        </w:rPr>
                      </w:pPr>
                      <w:r>
                        <w:rPr>
                          <w:sz w:val="24"/>
                        </w:rPr>
                        <w:t xml:space="preserve">от </w:t>
                      </w:r>
                      <w:r w:rsidR="008853C3" w:rsidRPr="008853C3">
                        <w:rPr>
                          <w:sz w:val="24"/>
                          <w:u w:val="single"/>
                        </w:rPr>
                        <w:t>07.06.2021</w:t>
                      </w:r>
                      <w:r>
                        <w:rPr>
                          <w:sz w:val="24"/>
                        </w:rPr>
                        <w:t xml:space="preserve"> № </w:t>
                      </w:r>
                      <w:r w:rsidR="008853C3" w:rsidRPr="008853C3">
                        <w:rPr>
                          <w:sz w:val="24"/>
                          <w:u w:val="single"/>
                        </w:rPr>
                        <w:t>287/1</w:t>
                      </w:r>
                    </w:p>
                    <w:p w:rsidR="001476BC" w:rsidRDefault="001476BC" w:rsidP="007977F3">
                      <w:pPr>
                        <w:rPr>
                          <w:sz w:val="24"/>
                        </w:rPr>
                      </w:pPr>
                      <w:r>
                        <w:rPr>
                          <w:sz w:val="24"/>
                        </w:rPr>
                        <w:t>г. Касли</w:t>
                      </w:r>
                    </w:p>
                    <w:p w:rsidR="001476BC" w:rsidRPr="00BE76CA" w:rsidRDefault="001476BC" w:rsidP="007977F3">
                      <w:pPr>
                        <w:rPr>
                          <w:sz w:val="24"/>
                        </w:rPr>
                      </w:pPr>
                    </w:p>
                    <w:p w:rsidR="001476BC" w:rsidRPr="00BE76CA" w:rsidRDefault="001476BC" w:rsidP="007977F3">
                      <w:pPr>
                        <w:rPr>
                          <w:sz w:val="24"/>
                        </w:rPr>
                      </w:pPr>
                    </w:p>
                    <w:p w:rsidR="001476BC" w:rsidRDefault="001476BC" w:rsidP="007977F3">
                      <w:pPr>
                        <w:rPr>
                          <w:sz w:val="24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:rsidR="007977F3" w:rsidRPr="00D82EB5" w:rsidRDefault="007977F3" w:rsidP="007977F3">
      <w:pPr>
        <w:rPr>
          <w:sz w:val="24"/>
        </w:rPr>
      </w:pPr>
    </w:p>
    <w:p w:rsidR="007977F3" w:rsidRPr="00D82EB5" w:rsidRDefault="007977F3" w:rsidP="007977F3">
      <w:pPr>
        <w:rPr>
          <w:sz w:val="24"/>
        </w:rPr>
      </w:pPr>
    </w:p>
    <w:p w:rsidR="007977F3" w:rsidRDefault="007977F3" w:rsidP="007977F3">
      <w:pPr>
        <w:rPr>
          <w:sz w:val="24"/>
        </w:rPr>
      </w:pPr>
    </w:p>
    <w:p w:rsidR="007977F3" w:rsidRDefault="007977F3" w:rsidP="007977F3">
      <w:pPr>
        <w:rPr>
          <w:sz w:val="24"/>
        </w:rPr>
      </w:pPr>
    </w:p>
    <w:p w:rsidR="00FC7781" w:rsidRDefault="007C301D" w:rsidP="001F640F">
      <w:pPr>
        <w:ind w:right="4959"/>
        <w:jc w:val="both"/>
        <w:rPr>
          <w:sz w:val="24"/>
          <w:szCs w:val="24"/>
        </w:rPr>
      </w:pPr>
      <w:r>
        <w:rPr>
          <w:sz w:val="24"/>
          <w:szCs w:val="24"/>
        </w:rPr>
        <w:t>О</w:t>
      </w:r>
      <w:r w:rsidR="00133D07">
        <w:rPr>
          <w:sz w:val="24"/>
          <w:szCs w:val="24"/>
        </w:rPr>
        <w:t>б</w:t>
      </w:r>
      <w:r w:rsidR="00404801">
        <w:rPr>
          <w:sz w:val="24"/>
          <w:szCs w:val="24"/>
        </w:rPr>
        <w:t xml:space="preserve"> </w:t>
      </w:r>
      <w:r w:rsidR="00133D07">
        <w:rPr>
          <w:sz w:val="24"/>
          <w:szCs w:val="24"/>
        </w:rPr>
        <w:t>изменен</w:t>
      </w:r>
      <w:r w:rsidR="00404801">
        <w:rPr>
          <w:sz w:val="24"/>
          <w:szCs w:val="24"/>
        </w:rPr>
        <w:t xml:space="preserve">ии </w:t>
      </w:r>
      <w:r w:rsidR="00133D07">
        <w:rPr>
          <w:sz w:val="24"/>
          <w:szCs w:val="24"/>
        </w:rPr>
        <w:t>структуры</w:t>
      </w:r>
      <w:r>
        <w:rPr>
          <w:sz w:val="24"/>
          <w:szCs w:val="24"/>
        </w:rPr>
        <w:t xml:space="preserve"> муниципального </w:t>
      </w:r>
      <w:r w:rsidR="00E26B0A">
        <w:rPr>
          <w:sz w:val="24"/>
          <w:szCs w:val="24"/>
        </w:rPr>
        <w:t>учреждения «Гражданская защита</w:t>
      </w:r>
      <w:r w:rsidR="001F640F">
        <w:rPr>
          <w:sz w:val="24"/>
          <w:szCs w:val="24"/>
        </w:rPr>
        <w:t xml:space="preserve"> </w:t>
      </w:r>
      <w:r>
        <w:rPr>
          <w:sz w:val="24"/>
          <w:szCs w:val="24"/>
        </w:rPr>
        <w:t>Каслинского муниципального района»</w:t>
      </w:r>
    </w:p>
    <w:p w:rsidR="00FC7781" w:rsidRDefault="00FC7781" w:rsidP="00FC7781">
      <w:pPr>
        <w:jc w:val="both"/>
        <w:rPr>
          <w:sz w:val="24"/>
          <w:szCs w:val="24"/>
        </w:rPr>
      </w:pPr>
    </w:p>
    <w:p w:rsidR="00FC7781" w:rsidRPr="00B34183" w:rsidRDefault="00FC7781" w:rsidP="00FC7781">
      <w:pPr>
        <w:jc w:val="both"/>
        <w:rPr>
          <w:sz w:val="24"/>
          <w:szCs w:val="24"/>
        </w:rPr>
      </w:pPr>
    </w:p>
    <w:p w:rsidR="00B53E18" w:rsidRDefault="002D7005" w:rsidP="0093254F">
      <w:pPr>
        <w:ind w:firstLine="708"/>
        <w:jc w:val="both"/>
        <w:rPr>
          <w:sz w:val="24"/>
          <w:szCs w:val="24"/>
        </w:rPr>
      </w:pPr>
      <w:r w:rsidRPr="00510234">
        <w:rPr>
          <w:color w:val="000000"/>
          <w:sz w:val="25"/>
          <w:szCs w:val="25"/>
        </w:rPr>
        <w:t>Руководствуясь Федеральным законом от 06.10.2003 г. № 131-ФЗ «</w:t>
      </w:r>
      <w:r w:rsidRPr="00510234">
        <w:rPr>
          <w:sz w:val="25"/>
          <w:szCs w:val="25"/>
        </w:rPr>
        <w:t>Об общих принципах организации местного самоуправления в Российской Федерации</w:t>
      </w:r>
      <w:r w:rsidRPr="00510234">
        <w:rPr>
          <w:color w:val="000000"/>
          <w:sz w:val="25"/>
          <w:szCs w:val="25"/>
        </w:rPr>
        <w:t xml:space="preserve">», </w:t>
      </w:r>
      <w:r>
        <w:rPr>
          <w:color w:val="000000"/>
          <w:sz w:val="25"/>
          <w:szCs w:val="25"/>
        </w:rPr>
        <w:t>в соответствии с</w:t>
      </w:r>
      <w:r>
        <w:rPr>
          <w:sz w:val="24"/>
          <w:szCs w:val="24"/>
        </w:rPr>
        <w:t xml:space="preserve"> </w:t>
      </w:r>
      <w:r w:rsidR="00A36B40">
        <w:rPr>
          <w:sz w:val="24"/>
          <w:szCs w:val="24"/>
        </w:rPr>
        <w:t>Трудов</w:t>
      </w:r>
      <w:r w:rsidR="003F67E4">
        <w:rPr>
          <w:sz w:val="24"/>
          <w:szCs w:val="24"/>
        </w:rPr>
        <w:t>ым кодексом Российской Федерации</w:t>
      </w:r>
      <w:r w:rsidR="00F53175">
        <w:rPr>
          <w:sz w:val="24"/>
          <w:szCs w:val="24"/>
        </w:rPr>
        <w:t xml:space="preserve">, в связи с изменением </w:t>
      </w:r>
      <w:r w:rsidR="000A04E5">
        <w:rPr>
          <w:sz w:val="24"/>
          <w:szCs w:val="24"/>
        </w:rPr>
        <w:t xml:space="preserve">штатной численности </w:t>
      </w:r>
      <w:r w:rsidR="000A04E5" w:rsidRPr="00FA51EA">
        <w:rPr>
          <w:sz w:val="24"/>
          <w:szCs w:val="24"/>
        </w:rPr>
        <w:t>муниципального учреждения «Гражданская защита Каслинского муниципального района»</w:t>
      </w:r>
    </w:p>
    <w:p w:rsidR="003B0FA8" w:rsidRDefault="003B0FA8" w:rsidP="0093254F">
      <w:pPr>
        <w:ind w:firstLine="708"/>
        <w:jc w:val="both"/>
        <w:rPr>
          <w:sz w:val="24"/>
          <w:szCs w:val="24"/>
        </w:rPr>
      </w:pPr>
    </w:p>
    <w:p w:rsidR="003B0FA8" w:rsidRDefault="003B0FA8" w:rsidP="0093254F">
      <w:pPr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>ПОСТАНОВЛЯЮ:</w:t>
      </w:r>
    </w:p>
    <w:p w:rsidR="003B0FA8" w:rsidRDefault="003B0FA8" w:rsidP="0093254F">
      <w:pPr>
        <w:ind w:firstLine="708"/>
        <w:jc w:val="both"/>
        <w:rPr>
          <w:sz w:val="24"/>
          <w:szCs w:val="24"/>
        </w:rPr>
      </w:pPr>
    </w:p>
    <w:p w:rsidR="00035E39" w:rsidRDefault="00133D07" w:rsidP="00FA51EA">
      <w:pPr>
        <w:pStyle w:val="a5"/>
        <w:numPr>
          <w:ilvl w:val="0"/>
          <w:numId w:val="9"/>
        </w:numPr>
        <w:ind w:left="0" w:right="-2"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Внести изменения в </w:t>
      </w:r>
      <w:r w:rsidR="00035E39">
        <w:rPr>
          <w:sz w:val="24"/>
          <w:szCs w:val="24"/>
        </w:rPr>
        <w:t xml:space="preserve">структуру </w:t>
      </w:r>
      <w:r w:rsidR="00035E39" w:rsidRPr="00FA51EA">
        <w:rPr>
          <w:sz w:val="24"/>
          <w:szCs w:val="24"/>
        </w:rPr>
        <w:t>муниципального учреждения «Гражданская защита Каслинского муниципального района»</w:t>
      </w:r>
      <w:r>
        <w:rPr>
          <w:sz w:val="24"/>
          <w:szCs w:val="24"/>
        </w:rPr>
        <w:t xml:space="preserve">, утвердив ее в редакции </w:t>
      </w:r>
      <w:r w:rsidR="00035E39">
        <w:rPr>
          <w:sz w:val="24"/>
          <w:szCs w:val="24"/>
        </w:rPr>
        <w:t>согласно приложению № 1 к настоящему постановлению.</w:t>
      </w:r>
    </w:p>
    <w:p w:rsidR="000A399C" w:rsidRPr="00FA51EA" w:rsidRDefault="000A399C" w:rsidP="00FA51EA">
      <w:pPr>
        <w:pStyle w:val="a5"/>
        <w:numPr>
          <w:ilvl w:val="0"/>
          <w:numId w:val="9"/>
        </w:numPr>
        <w:ind w:left="0" w:right="-2"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Признать утратившим силу постановление администрации Каслинского муниципального района от </w:t>
      </w:r>
      <w:r w:rsidR="002C3D09">
        <w:rPr>
          <w:sz w:val="24"/>
          <w:szCs w:val="24"/>
        </w:rPr>
        <w:t>30.1</w:t>
      </w:r>
      <w:r w:rsidR="00133D07">
        <w:rPr>
          <w:sz w:val="24"/>
          <w:szCs w:val="24"/>
        </w:rPr>
        <w:t>2</w:t>
      </w:r>
      <w:r w:rsidR="002C3D09">
        <w:rPr>
          <w:sz w:val="24"/>
          <w:szCs w:val="24"/>
        </w:rPr>
        <w:t xml:space="preserve">.2020 г. № </w:t>
      </w:r>
      <w:r w:rsidR="00133D07">
        <w:rPr>
          <w:sz w:val="24"/>
          <w:szCs w:val="24"/>
        </w:rPr>
        <w:t>941</w:t>
      </w:r>
      <w:r w:rsidR="002C3D09">
        <w:rPr>
          <w:sz w:val="24"/>
          <w:szCs w:val="24"/>
        </w:rPr>
        <w:t xml:space="preserve"> «О внесении изменений в Положение об оплате труда работников муниципального учреждения «Гражданская защита Каслинского муниципального района».</w:t>
      </w:r>
    </w:p>
    <w:p w:rsidR="003B0FA8" w:rsidRPr="000A3972" w:rsidRDefault="003B0FA8" w:rsidP="00FA51EA">
      <w:pPr>
        <w:pStyle w:val="a5"/>
        <w:numPr>
          <w:ilvl w:val="0"/>
          <w:numId w:val="9"/>
        </w:numPr>
        <w:ind w:left="0" w:right="-2" w:firstLine="709"/>
        <w:jc w:val="both"/>
        <w:rPr>
          <w:sz w:val="24"/>
          <w:szCs w:val="24"/>
        </w:rPr>
      </w:pPr>
      <w:r w:rsidRPr="000A3972">
        <w:rPr>
          <w:sz w:val="24"/>
          <w:szCs w:val="24"/>
        </w:rPr>
        <w:t>Управлению делами администрации Каслинского муниципального района (</w:t>
      </w:r>
      <w:r w:rsidR="00AD1AD5" w:rsidRPr="000A3972">
        <w:rPr>
          <w:sz w:val="24"/>
          <w:szCs w:val="24"/>
        </w:rPr>
        <w:t>Останин</w:t>
      </w:r>
      <w:r w:rsidRPr="000A3972">
        <w:rPr>
          <w:sz w:val="24"/>
          <w:szCs w:val="24"/>
        </w:rPr>
        <w:t>а Н.</w:t>
      </w:r>
      <w:r w:rsidR="00AD1AD5" w:rsidRPr="000A3972">
        <w:rPr>
          <w:sz w:val="24"/>
          <w:szCs w:val="24"/>
        </w:rPr>
        <w:t>С</w:t>
      </w:r>
      <w:r w:rsidRPr="000A3972">
        <w:rPr>
          <w:sz w:val="24"/>
          <w:szCs w:val="24"/>
        </w:rPr>
        <w:t xml:space="preserve">.) настоящее постановление </w:t>
      </w:r>
      <w:r w:rsidR="000A3972" w:rsidRPr="000A3972">
        <w:rPr>
          <w:sz w:val="24"/>
          <w:szCs w:val="24"/>
        </w:rPr>
        <w:t xml:space="preserve">разместить на официальном сайте администрации Каслинского муниципального района </w:t>
      </w:r>
      <w:r w:rsidR="000A3972" w:rsidRPr="000A3972">
        <w:rPr>
          <w:sz w:val="24"/>
          <w:szCs w:val="24"/>
          <w:lang w:val="en-US"/>
        </w:rPr>
        <w:t>www</w:t>
      </w:r>
      <w:r w:rsidR="000A3972" w:rsidRPr="000A3972">
        <w:rPr>
          <w:sz w:val="24"/>
          <w:szCs w:val="24"/>
        </w:rPr>
        <w:t>.</w:t>
      </w:r>
      <w:r w:rsidR="000A3972" w:rsidRPr="000A3972">
        <w:rPr>
          <w:sz w:val="24"/>
          <w:szCs w:val="24"/>
          <w:lang w:val="en-US"/>
        </w:rPr>
        <w:t>kasli</w:t>
      </w:r>
      <w:r w:rsidR="000A3972" w:rsidRPr="000A3972">
        <w:rPr>
          <w:sz w:val="24"/>
          <w:szCs w:val="24"/>
        </w:rPr>
        <w:t>.</w:t>
      </w:r>
      <w:r w:rsidR="000A3972" w:rsidRPr="000A3972">
        <w:rPr>
          <w:sz w:val="24"/>
          <w:szCs w:val="24"/>
          <w:lang w:val="en-US"/>
        </w:rPr>
        <w:t>org</w:t>
      </w:r>
      <w:r w:rsidR="000A3972" w:rsidRPr="000A3972">
        <w:rPr>
          <w:sz w:val="24"/>
          <w:szCs w:val="24"/>
        </w:rPr>
        <w:t>.</w:t>
      </w:r>
      <w:r w:rsidR="000A3972" w:rsidRPr="000A3972">
        <w:rPr>
          <w:sz w:val="24"/>
          <w:szCs w:val="24"/>
          <w:lang w:val="en-US"/>
        </w:rPr>
        <w:t>ru</w:t>
      </w:r>
      <w:r w:rsidR="00C14E9C" w:rsidRPr="000A3972">
        <w:rPr>
          <w:sz w:val="24"/>
          <w:szCs w:val="24"/>
        </w:rPr>
        <w:t>.</w:t>
      </w:r>
    </w:p>
    <w:p w:rsidR="00C14E9C" w:rsidRPr="000A3972" w:rsidRDefault="00133D07" w:rsidP="00FA51EA">
      <w:pPr>
        <w:ind w:right="-2" w:firstLine="709"/>
        <w:jc w:val="both"/>
        <w:rPr>
          <w:sz w:val="24"/>
          <w:szCs w:val="24"/>
        </w:rPr>
      </w:pPr>
      <w:r>
        <w:rPr>
          <w:sz w:val="24"/>
          <w:szCs w:val="24"/>
        </w:rPr>
        <w:t>4</w:t>
      </w:r>
      <w:r w:rsidR="00C14E9C" w:rsidRPr="000A3972">
        <w:rPr>
          <w:sz w:val="24"/>
          <w:szCs w:val="24"/>
        </w:rPr>
        <w:t xml:space="preserve">. Настоящее постановление </w:t>
      </w:r>
      <w:r w:rsidR="003F67E4">
        <w:rPr>
          <w:sz w:val="24"/>
          <w:szCs w:val="24"/>
        </w:rPr>
        <w:t>вступает в силу</w:t>
      </w:r>
      <w:r w:rsidR="00C14E9C" w:rsidRPr="000A3972">
        <w:rPr>
          <w:sz w:val="24"/>
          <w:szCs w:val="24"/>
        </w:rPr>
        <w:t xml:space="preserve"> </w:t>
      </w:r>
      <w:r w:rsidR="00AD1AD5" w:rsidRPr="000A3972">
        <w:rPr>
          <w:sz w:val="24"/>
          <w:szCs w:val="24"/>
        </w:rPr>
        <w:t>с 0</w:t>
      </w:r>
      <w:r>
        <w:rPr>
          <w:sz w:val="24"/>
          <w:szCs w:val="24"/>
        </w:rPr>
        <w:t>7</w:t>
      </w:r>
      <w:r w:rsidR="00F53175">
        <w:rPr>
          <w:sz w:val="24"/>
          <w:szCs w:val="24"/>
        </w:rPr>
        <w:t xml:space="preserve"> </w:t>
      </w:r>
      <w:r>
        <w:rPr>
          <w:sz w:val="24"/>
          <w:szCs w:val="24"/>
        </w:rPr>
        <w:t>июн</w:t>
      </w:r>
      <w:r w:rsidR="00F53175">
        <w:rPr>
          <w:sz w:val="24"/>
          <w:szCs w:val="24"/>
        </w:rPr>
        <w:t xml:space="preserve">я </w:t>
      </w:r>
      <w:r w:rsidR="00A73BBF" w:rsidRPr="000A3972">
        <w:rPr>
          <w:sz w:val="24"/>
          <w:szCs w:val="24"/>
        </w:rPr>
        <w:t>202</w:t>
      </w:r>
      <w:r w:rsidR="003F67E4">
        <w:rPr>
          <w:sz w:val="24"/>
          <w:szCs w:val="24"/>
        </w:rPr>
        <w:t>1</w:t>
      </w:r>
      <w:r w:rsidR="00AD1AD5" w:rsidRPr="000A3972">
        <w:rPr>
          <w:sz w:val="24"/>
          <w:szCs w:val="24"/>
        </w:rPr>
        <w:t xml:space="preserve"> г</w:t>
      </w:r>
      <w:r w:rsidR="00C14E9C" w:rsidRPr="000A3972">
        <w:rPr>
          <w:sz w:val="24"/>
          <w:szCs w:val="24"/>
        </w:rPr>
        <w:t>.</w:t>
      </w:r>
    </w:p>
    <w:p w:rsidR="00B53E18" w:rsidRDefault="00133D07" w:rsidP="00FA51EA">
      <w:pPr>
        <w:ind w:right="-2" w:firstLine="709"/>
        <w:jc w:val="both"/>
        <w:rPr>
          <w:sz w:val="24"/>
          <w:szCs w:val="24"/>
        </w:rPr>
      </w:pPr>
      <w:r>
        <w:rPr>
          <w:sz w:val="24"/>
          <w:szCs w:val="24"/>
        </w:rPr>
        <w:t>5</w:t>
      </w:r>
      <w:r w:rsidR="00B53E18">
        <w:rPr>
          <w:sz w:val="24"/>
          <w:szCs w:val="24"/>
        </w:rPr>
        <w:t xml:space="preserve">. Контроль </w:t>
      </w:r>
      <w:r w:rsidR="00EA2855">
        <w:rPr>
          <w:sz w:val="24"/>
          <w:szCs w:val="24"/>
        </w:rPr>
        <w:t xml:space="preserve">за </w:t>
      </w:r>
      <w:r w:rsidR="00B53E18">
        <w:rPr>
          <w:sz w:val="24"/>
          <w:szCs w:val="24"/>
        </w:rPr>
        <w:t>исполнени</w:t>
      </w:r>
      <w:r w:rsidR="00C14E9C">
        <w:rPr>
          <w:sz w:val="24"/>
          <w:szCs w:val="24"/>
        </w:rPr>
        <w:t>ем</w:t>
      </w:r>
      <w:r w:rsidR="00B53E18">
        <w:rPr>
          <w:sz w:val="24"/>
          <w:szCs w:val="24"/>
        </w:rPr>
        <w:t xml:space="preserve"> настоящего постановления </w:t>
      </w:r>
      <w:r w:rsidR="00C14E9C">
        <w:rPr>
          <w:sz w:val="24"/>
          <w:szCs w:val="24"/>
        </w:rPr>
        <w:t>оставляю за собой.</w:t>
      </w:r>
    </w:p>
    <w:p w:rsidR="00FC7781" w:rsidRDefault="00FC7781" w:rsidP="007977F3">
      <w:pPr>
        <w:jc w:val="both"/>
        <w:rPr>
          <w:sz w:val="24"/>
        </w:rPr>
      </w:pPr>
    </w:p>
    <w:p w:rsidR="00C14E9C" w:rsidRDefault="00C14E9C" w:rsidP="007977F3">
      <w:pPr>
        <w:jc w:val="both"/>
        <w:rPr>
          <w:sz w:val="24"/>
        </w:rPr>
      </w:pPr>
    </w:p>
    <w:p w:rsidR="00C14E9C" w:rsidRDefault="00C14E9C" w:rsidP="007977F3">
      <w:pPr>
        <w:jc w:val="both"/>
        <w:rPr>
          <w:sz w:val="24"/>
        </w:rPr>
      </w:pPr>
    </w:p>
    <w:p w:rsidR="00080A65" w:rsidRDefault="00D5707B" w:rsidP="007977F3">
      <w:pPr>
        <w:jc w:val="both"/>
        <w:rPr>
          <w:sz w:val="24"/>
        </w:rPr>
      </w:pPr>
      <w:r>
        <w:rPr>
          <w:sz w:val="24"/>
        </w:rPr>
        <w:t>Г</w:t>
      </w:r>
      <w:r w:rsidR="00080A65">
        <w:rPr>
          <w:sz w:val="24"/>
        </w:rPr>
        <w:t>лав</w:t>
      </w:r>
      <w:r>
        <w:rPr>
          <w:sz w:val="24"/>
        </w:rPr>
        <w:t>а</w:t>
      </w:r>
    </w:p>
    <w:p w:rsidR="00FC7781" w:rsidRDefault="00C10A11" w:rsidP="007977F3">
      <w:pPr>
        <w:jc w:val="both"/>
        <w:rPr>
          <w:sz w:val="24"/>
        </w:rPr>
      </w:pPr>
      <w:r>
        <w:rPr>
          <w:sz w:val="24"/>
        </w:rPr>
        <w:t>Каслинского муниципального района</w:t>
      </w:r>
      <w:r w:rsidR="00FC7781">
        <w:rPr>
          <w:sz w:val="24"/>
        </w:rPr>
        <w:tab/>
      </w:r>
      <w:r w:rsidR="00FC7781">
        <w:rPr>
          <w:sz w:val="24"/>
        </w:rPr>
        <w:tab/>
      </w:r>
      <w:r w:rsidR="00FC7781">
        <w:rPr>
          <w:sz w:val="24"/>
        </w:rPr>
        <w:tab/>
      </w:r>
      <w:r w:rsidR="00FC7781">
        <w:rPr>
          <w:sz w:val="24"/>
        </w:rPr>
        <w:tab/>
      </w:r>
      <w:r w:rsidR="005F5EB3">
        <w:rPr>
          <w:sz w:val="24"/>
        </w:rPr>
        <w:tab/>
      </w:r>
      <w:r w:rsidR="005F5EB3">
        <w:rPr>
          <w:sz w:val="24"/>
        </w:rPr>
        <w:tab/>
      </w:r>
      <w:r w:rsidR="00AD1AD5">
        <w:rPr>
          <w:sz w:val="24"/>
        </w:rPr>
        <w:t xml:space="preserve"> И</w:t>
      </w:r>
      <w:r w:rsidR="00D5707B" w:rsidRPr="00D5707B">
        <w:rPr>
          <w:sz w:val="24"/>
        </w:rPr>
        <w:t xml:space="preserve">.В. </w:t>
      </w:r>
      <w:r w:rsidR="00AD1AD5">
        <w:rPr>
          <w:sz w:val="24"/>
        </w:rPr>
        <w:t>Колыше</w:t>
      </w:r>
      <w:r w:rsidR="00D5707B" w:rsidRPr="00D5707B">
        <w:rPr>
          <w:sz w:val="24"/>
        </w:rPr>
        <w:t>в</w:t>
      </w:r>
    </w:p>
    <w:p w:rsidR="00AD1AD5" w:rsidRDefault="00AD1AD5" w:rsidP="007977F3">
      <w:pPr>
        <w:jc w:val="both"/>
        <w:rPr>
          <w:sz w:val="24"/>
        </w:rPr>
      </w:pPr>
    </w:p>
    <w:p w:rsidR="00AD1AD5" w:rsidRDefault="00AD1AD5" w:rsidP="007977F3">
      <w:pPr>
        <w:jc w:val="both"/>
        <w:rPr>
          <w:sz w:val="24"/>
        </w:rPr>
      </w:pPr>
    </w:p>
    <w:p w:rsidR="00AD1AD5" w:rsidRDefault="00AD1AD5" w:rsidP="007977F3">
      <w:pPr>
        <w:jc w:val="both"/>
        <w:rPr>
          <w:sz w:val="24"/>
        </w:rPr>
      </w:pPr>
    </w:p>
    <w:p w:rsidR="00AD1AD5" w:rsidRDefault="00AD1AD5" w:rsidP="007977F3">
      <w:pPr>
        <w:jc w:val="both"/>
        <w:rPr>
          <w:sz w:val="24"/>
        </w:rPr>
      </w:pPr>
    </w:p>
    <w:p w:rsidR="00133D07" w:rsidRDefault="00133D07" w:rsidP="007977F3">
      <w:pPr>
        <w:jc w:val="both"/>
        <w:rPr>
          <w:sz w:val="24"/>
        </w:rPr>
      </w:pPr>
    </w:p>
    <w:p w:rsidR="00133D07" w:rsidRDefault="00133D07" w:rsidP="007977F3">
      <w:pPr>
        <w:jc w:val="both"/>
        <w:rPr>
          <w:sz w:val="24"/>
        </w:rPr>
      </w:pPr>
    </w:p>
    <w:p w:rsidR="00133D07" w:rsidRDefault="00133D07" w:rsidP="007977F3">
      <w:pPr>
        <w:jc w:val="both"/>
        <w:rPr>
          <w:sz w:val="24"/>
        </w:rPr>
      </w:pPr>
    </w:p>
    <w:p w:rsidR="00133D07" w:rsidRDefault="00133D07" w:rsidP="007977F3">
      <w:pPr>
        <w:jc w:val="both"/>
        <w:rPr>
          <w:sz w:val="24"/>
        </w:rPr>
      </w:pPr>
    </w:p>
    <w:p w:rsidR="00133D07" w:rsidRDefault="00133D07" w:rsidP="007977F3">
      <w:pPr>
        <w:jc w:val="both"/>
        <w:rPr>
          <w:sz w:val="24"/>
        </w:rPr>
      </w:pPr>
    </w:p>
    <w:p w:rsidR="00133D07" w:rsidRDefault="00133D07" w:rsidP="007977F3">
      <w:pPr>
        <w:jc w:val="both"/>
        <w:rPr>
          <w:sz w:val="24"/>
        </w:rPr>
      </w:pPr>
    </w:p>
    <w:p w:rsidR="004703C1" w:rsidRDefault="004703C1" w:rsidP="004703C1">
      <w:pPr>
        <w:widowControl w:val="0"/>
        <w:autoSpaceDE w:val="0"/>
        <w:autoSpaceDN w:val="0"/>
        <w:adjustRightInd w:val="0"/>
        <w:jc w:val="both"/>
        <w:rPr>
          <w:sz w:val="24"/>
          <w:szCs w:val="24"/>
        </w:rPr>
      </w:pPr>
      <w:r>
        <w:rPr>
          <w:sz w:val="24"/>
          <w:szCs w:val="24"/>
        </w:rPr>
        <w:br w:type="page"/>
      </w:r>
    </w:p>
    <w:p w:rsidR="004703C1" w:rsidRDefault="004703C1" w:rsidP="00133D07">
      <w:pPr>
        <w:widowControl w:val="0"/>
        <w:autoSpaceDE w:val="0"/>
        <w:autoSpaceDN w:val="0"/>
        <w:adjustRightInd w:val="0"/>
        <w:jc w:val="both"/>
        <w:rPr>
          <w:sz w:val="24"/>
          <w:szCs w:val="24"/>
        </w:rPr>
        <w:sectPr w:rsidR="004703C1" w:rsidSect="0073075C">
          <w:headerReference w:type="default" r:id="rId10"/>
          <w:pgSz w:w="11906" w:h="16838"/>
          <w:pgMar w:top="284" w:right="851" w:bottom="567" w:left="1701" w:header="709" w:footer="709" w:gutter="0"/>
          <w:cols w:space="708"/>
          <w:titlePg/>
          <w:docGrid w:linePitch="360"/>
        </w:sectPr>
      </w:pPr>
    </w:p>
    <w:p w:rsidR="004703C1" w:rsidRPr="004703C1" w:rsidRDefault="004703C1" w:rsidP="004703C1">
      <w:pPr>
        <w:tabs>
          <w:tab w:val="left" w:pos="10704"/>
        </w:tabs>
        <w:rPr>
          <w:sz w:val="24"/>
          <w:szCs w:val="24"/>
        </w:rPr>
      </w:pPr>
      <w:r w:rsidRPr="004703C1">
        <w:rPr>
          <w:sz w:val="24"/>
          <w:szCs w:val="24"/>
        </w:rPr>
        <w:lastRenderedPageBreak/>
        <w:t>Согласовано:</w:t>
      </w:r>
      <w:r w:rsidRPr="004703C1">
        <w:rPr>
          <w:sz w:val="24"/>
          <w:szCs w:val="24"/>
        </w:rPr>
        <w:tab/>
        <w:t>Приложение №1</w:t>
      </w:r>
    </w:p>
    <w:p w:rsidR="004703C1" w:rsidRPr="004703C1" w:rsidRDefault="004703C1" w:rsidP="004703C1">
      <w:pPr>
        <w:tabs>
          <w:tab w:val="left" w:pos="10704"/>
        </w:tabs>
        <w:rPr>
          <w:sz w:val="24"/>
          <w:szCs w:val="24"/>
        </w:rPr>
      </w:pPr>
      <w:r w:rsidRPr="004703C1">
        <w:rPr>
          <w:sz w:val="24"/>
          <w:szCs w:val="24"/>
        </w:rPr>
        <w:t>Заместитель  главы</w:t>
      </w:r>
      <w:r w:rsidRPr="004703C1">
        <w:rPr>
          <w:sz w:val="24"/>
          <w:szCs w:val="24"/>
        </w:rPr>
        <w:tab/>
        <w:t xml:space="preserve">к постановлению администрации </w:t>
      </w:r>
    </w:p>
    <w:p w:rsidR="004703C1" w:rsidRPr="004703C1" w:rsidRDefault="004703C1" w:rsidP="004703C1">
      <w:pPr>
        <w:tabs>
          <w:tab w:val="left" w:pos="10704"/>
        </w:tabs>
        <w:rPr>
          <w:sz w:val="24"/>
          <w:szCs w:val="24"/>
        </w:rPr>
      </w:pPr>
      <w:r w:rsidRPr="004703C1">
        <w:rPr>
          <w:sz w:val="24"/>
          <w:szCs w:val="24"/>
        </w:rPr>
        <w:t>Каслинского муниципального района</w:t>
      </w:r>
      <w:r w:rsidRPr="004703C1">
        <w:rPr>
          <w:sz w:val="24"/>
          <w:szCs w:val="24"/>
        </w:rPr>
        <w:tab/>
        <w:t xml:space="preserve"> Каслинского муниципального района</w:t>
      </w:r>
    </w:p>
    <w:p w:rsidR="008853C3" w:rsidRDefault="004703C1" w:rsidP="008853C3">
      <w:pPr>
        <w:rPr>
          <w:sz w:val="24"/>
        </w:rPr>
      </w:pPr>
      <w:r w:rsidRPr="004703C1">
        <w:rPr>
          <w:sz w:val="24"/>
          <w:szCs w:val="24"/>
        </w:rPr>
        <w:t xml:space="preserve">  </w:t>
      </w:r>
      <w:r w:rsidRPr="004703C1">
        <w:rPr>
          <w:sz w:val="24"/>
          <w:szCs w:val="24"/>
        </w:rPr>
        <w:tab/>
      </w:r>
      <w:r w:rsidR="008853C3">
        <w:rPr>
          <w:sz w:val="24"/>
          <w:szCs w:val="24"/>
        </w:rPr>
        <w:tab/>
      </w:r>
      <w:r w:rsidR="008853C3">
        <w:rPr>
          <w:sz w:val="24"/>
          <w:szCs w:val="24"/>
        </w:rPr>
        <w:tab/>
      </w:r>
      <w:r w:rsidR="008853C3">
        <w:rPr>
          <w:sz w:val="24"/>
          <w:szCs w:val="24"/>
        </w:rPr>
        <w:tab/>
      </w:r>
      <w:r w:rsidR="008853C3">
        <w:rPr>
          <w:sz w:val="24"/>
          <w:szCs w:val="24"/>
        </w:rPr>
        <w:tab/>
      </w:r>
      <w:r w:rsidR="008853C3">
        <w:rPr>
          <w:sz w:val="24"/>
          <w:szCs w:val="24"/>
        </w:rPr>
        <w:tab/>
      </w:r>
      <w:r w:rsidR="008853C3">
        <w:rPr>
          <w:sz w:val="24"/>
          <w:szCs w:val="24"/>
        </w:rPr>
        <w:tab/>
      </w:r>
      <w:r w:rsidR="008853C3">
        <w:rPr>
          <w:sz w:val="24"/>
          <w:szCs w:val="24"/>
        </w:rPr>
        <w:tab/>
      </w:r>
      <w:r w:rsidR="008853C3">
        <w:rPr>
          <w:sz w:val="24"/>
          <w:szCs w:val="24"/>
        </w:rPr>
        <w:tab/>
      </w:r>
      <w:r w:rsidR="008853C3">
        <w:rPr>
          <w:sz w:val="24"/>
          <w:szCs w:val="24"/>
        </w:rPr>
        <w:tab/>
      </w:r>
      <w:r w:rsidR="008853C3">
        <w:rPr>
          <w:sz w:val="24"/>
          <w:szCs w:val="24"/>
        </w:rPr>
        <w:tab/>
      </w:r>
      <w:r w:rsidR="008853C3">
        <w:rPr>
          <w:sz w:val="24"/>
          <w:szCs w:val="24"/>
        </w:rPr>
        <w:tab/>
      </w:r>
      <w:r w:rsidR="008853C3">
        <w:rPr>
          <w:sz w:val="24"/>
          <w:szCs w:val="24"/>
        </w:rPr>
        <w:tab/>
      </w:r>
      <w:r w:rsidR="008853C3">
        <w:rPr>
          <w:sz w:val="24"/>
          <w:szCs w:val="24"/>
        </w:rPr>
        <w:tab/>
      </w:r>
      <w:r w:rsidR="008853C3">
        <w:rPr>
          <w:sz w:val="24"/>
          <w:szCs w:val="24"/>
        </w:rPr>
        <w:tab/>
        <w:t xml:space="preserve">  </w:t>
      </w:r>
      <w:bookmarkStart w:id="0" w:name="_GoBack"/>
      <w:bookmarkEnd w:id="0"/>
      <w:r w:rsidR="008853C3">
        <w:rPr>
          <w:sz w:val="24"/>
          <w:szCs w:val="24"/>
        </w:rPr>
        <w:t>о</w:t>
      </w:r>
      <w:r w:rsidR="008853C3">
        <w:rPr>
          <w:sz w:val="24"/>
        </w:rPr>
        <w:t xml:space="preserve">т </w:t>
      </w:r>
      <w:r w:rsidR="008853C3" w:rsidRPr="008853C3">
        <w:rPr>
          <w:sz w:val="24"/>
          <w:u w:val="single"/>
        </w:rPr>
        <w:t>07.06.2021</w:t>
      </w:r>
      <w:r w:rsidR="008853C3">
        <w:rPr>
          <w:sz w:val="24"/>
        </w:rPr>
        <w:t xml:space="preserve"> № </w:t>
      </w:r>
      <w:r w:rsidR="008853C3" w:rsidRPr="008853C3">
        <w:rPr>
          <w:sz w:val="24"/>
          <w:u w:val="single"/>
        </w:rPr>
        <w:t>287/1</w:t>
      </w:r>
    </w:p>
    <w:p w:rsidR="004703C1" w:rsidRPr="004703C1" w:rsidRDefault="004703C1" w:rsidP="008853C3">
      <w:pPr>
        <w:tabs>
          <w:tab w:val="left" w:pos="10704"/>
        </w:tabs>
        <w:jc w:val="right"/>
        <w:rPr>
          <w:sz w:val="24"/>
          <w:szCs w:val="24"/>
        </w:rPr>
      </w:pPr>
    </w:p>
    <w:p w:rsidR="004703C1" w:rsidRPr="004703C1" w:rsidRDefault="004703C1" w:rsidP="004703C1">
      <w:pPr>
        <w:tabs>
          <w:tab w:val="center" w:pos="7852"/>
        </w:tabs>
        <w:rPr>
          <w:sz w:val="24"/>
          <w:szCs w:val="24"/>
        </w:rPr>
      </w:pPr>
      <w:r w:rsidRPr="004703C1">
        <w:rPr>
          <w:sz w:val="24"/>
          <w:szCs w:val="24"/>
        </w:rPr>
        <w:t xml:space="preserve">                                             Н.В. Никифоров</w:t>
      </w:r>
      <w:r w:rsidRPr="004703C1">
        <w:rPr>
          <w:sz w:val="24"/>
          <w:szCs w:val="24"/>
        </w:rPr>
        <w:tab/>
      </w:r>
    </w:p>
    <w:p w:rsidR="004703C1" w:rsidRPr="004703C1" w:rsidRDefault="004703C1" w:rsidP="004703C1">
      <w:pPr>
        <w:rPr>
          <w:sz w:val="24"/>
          <w:szCs w:val="24"/>
        </w:rPr>
      </w:pPr>
      <w:r w:rsidRPr="004703C1">
        <w:rPr>
          <w:sz w:val="24"/>
          <w:szCs w:val="24"/>
        </w:rPr>
        <w:t xml:space="preserve">«___»____________ 2021 год </w:t>
      </w:r>
    </w:p>
    <w:p w:rsidR="004703C1" w:rsidRPr="004703C1" w:rsidRDefault="004703C1" w:rsidP="004703C1">
      <w:pPr>
        <w:jc w:val="center"/>
        <w:rPr>
          <w:b/>
          <w:sz w:val="24"/>
          <w:szCs w:val="24"/>
        </w:rPr>
      </w:pPr>
      <w:r w:rsidRPr="004703C1">
        <w:rPr>
          <w:b/>
          <w:sz w:val="24"/>
          <w:szCs w:val="24"/>
        </w:rPr>
        <w:t xml:space="preserve">СТРУКТУРА </w:t>
      </w:r>
    </w:p>
    <w:p w:rsidR="004703C1" w:rsidRPr="004703C1" w:rsidRDefault="004703C1" w:rsidP="004703C1">
      <w:pPr>
        <w:jc w:val="center"/>
        <w:rPr>
          <w:b/>
          <w:sz w:val="24"/>
          <w:szCs w:val="24"/>
        </w:rPr>
      </w:pPr>
      <w:r w:rsidRPr="004703C1">
        <w:rPr>
          <w:b/>
          <w:sz w:val="24"/>
          <w:szCs w:val="24"/>
        </w:rPr>
        <w:t>муниципального учреждения</w:t>
      </w:r>
    </w:p>
    <w:p w:rsidR="004703C1" w:rsidRPr="004703C1" w:rsidRDefault="004703C1" w:rsidP="004703C1">
      <w:pPr>
        <w:jc w:val="center"/>
        <w:rPr>
          <w:b/>
          <w:sz w:val="24"/>
          <w:szCs w:val="24"/>
        </w:rPr>
      </w:pPr>
      <w:r w:rsidRPr="004703C1">
        <w:rPr>
          <w:b/>
          <w:sz w:val="24"/>
          <w:szCs w:val="24"/>
        </w:rPr>
        <w:t xml:space="preserve">«Гражданская защита Каслинского муниципального района» с 07.06.2021 </w:t>
      </w:r>
    </w:p>
    <w:tbl>
      <w:tblPr>
        <w:tblpPr w:leftFromText="180" w:rightFromText="180" w:vertAnchor="text" w:tblpX="10509" w:tblpY="6977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3526"/>
      </w:tblGrid>
      <w:tr w:rsidR="004703C1" w:rsidRPr="004703C1" w:rsidTr="00536040">
        <w:trPr>
          <w:trHeight w:val="557"/>
        </w:trPr>
        <w:tc>
          <w:tcPr>
            <w:tcW w:w="3526" w:type="dxa"/>
          </w:tcPr>
          <w:p w:rsidR="004703C1" w:rsidRPr="004703C1" w:rsidRDefault="004703C1" w:rsidP="00536040">
            <w:pPr>
              <w:jc w:val="center"/>
              <w:rPr>
                <w:sz w:val="24"/>
                <w:szCs w:val="24"/>
              </w:rPr>
            </w:pPr>
            <w:r w:rsidRPr="004703C1">
              <w:rPr>
                <w:sz w:val="24"/>
                <w:szCs w:val="24"/>
              </w:rPr>
              <w:t>Оператор системы -112</w:t>
            </w:r>
          </w:p>
          <w:p w:rsidR="004703C1" w:rsidRPr="004703C1" w:rsidRDefault="004703C1" w:rsidP="00536040">
            <w:pPr>
              <w:jc w:val="center"/>
              <w:rPr>
                <w:sz w:val="24"/>
                <w:szCs w:val="24"/>
              </w:rPr>
            </w:pPr>
            <w:r w:rsidRPr="004703C1">
              <w:rPr>
                <w:noProof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96128" behindDoc="0" locked="0" layoutInCell="1" allowOverlap="1" wp14:anchorId="3CF9B754" wp14:editId="52FAEB0E">
                      <wp:simplePos x="0" y="0"/>
                      <wp:positionH relativeFrom="column">
                        <wp:posOffset>2162175</wp:posOffset>
                      </wp:positionH>
                      <wp:positionV relativeFrom="paragraph">
                        <wp:posOffset>0</wp:posOffset>
                      </wp:positionV>
                      <wp:extent cx="353060" cy="0"/>
                      <wp:effectExtent l="12700" t="11430" r="5715" b="7620"/>
                      <wp:wrapNone/>
                      <wp:docPr id="43" name="Прямая со стрелкой 4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H="1">
                                <a:off x="0" y="0"/>
                                <a:ext cx="353060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Прямая со стрелкой 43" o:spid="_x0000_s1026" type="#_x0000_t32" style="position:absolute;margin-left:170.25pt;margin-top:0;width:27.8pt;height:0;flip:x;z-index:2516961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"/>
                  </w:pict>
                </mc:Fallback>
              </mc:AlternateContent>
            </w:r>
            <w:r w:rsidRPr="004703C1">
              <w:rPr>
                <w:sz w:val="24"/>
                <w:szCs w:val="24"/>
              </w:rPr>
              <w:t>- 4 человека</w:t>
            </w:r>
          </w:p>
        </w:tc>
      </w:tr>
    </w:tbl>
    <w:p w:rsidR="004703C1" w:rsidRPr="004703C1" w:rsidRDefault="004703C1" w:rsidP="004703C1">
      <w:pPr>
        <w:rPr>
          <w:vanish/>
          <w:sz w:val="24"/>
          <w:szCs w:val="24"/>
        </w:rPr>
      </w:pPr>
    </w:p>
    <w:tbl>
      <w:tblPr>
        <w:tblpPr w:leftFromText="180" w:rightFromText="180" w:vertAnchor="text" w:horzAnchor="page" w:tblpX="4939" w:tblpY="2995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2870"/>
      </w:tblGrid>
      <w:tr w:rsidR="004703C1" w:rsidRPr="004703C1" w:rsidTr="00536040">
        <w:trPr>
          <w:trHeight w:val="329"/>
        </w:trPr>
        <w:tc>
          <w:tcPr>
            <w:tcW w:w="2870" w:type="dxa"/>
          </w:tcPr>
          <w:p w:rsidR="004703C1" w:rsidRPr="004703C1" w:rsidRDefault="004703C1" w:rsidP="00536040">
            <w:pPr>
              <w:jc w:val="center"/>
              <w:rPr>
                <w:sz w:val="24"/>
                <w:szCs w:val="24"/>
              </w:rPr>
            </w:pPr>
            <w:r w:rsidRPr="004703C1">
              <w:rPr>
                <w:sz w:val="24"/>
                <w:szCs w:val="24"/>
              </w:rPr>
              <w:t>Зам. начальника МУ «ГЗ КМР» (по обучению) – начальник курсов ГО</w:t>
            </w:r>
          </w:p>
          <w:p w:rsidR="004703C1" w:rsidRPr="004703C1" w:rsidRDefault="004703C1" w:rsidP="00536040">
            <w:pPr>
              <w:jc w:val="center"/>
              <w:rPr>
                <w:sz w:val="24"/>
                <w:szCs w:val="24"/>
              </w:rPr>
            </w:pPr>
          </w:p>
        </w:tc>
      </w:tr>
    </w:tbl>
    <w:p w:rsidR="004703C1" w:rsidRPr="004703C1" w:rsidRDefault="004703C1" w:rsidP="004703C1">
      <w:pPr>
        <w:jc w:val="center"/>
        <w:rPr>
          <w:sz w:val="24"/>
          <w:szCs w:val="24"/>
        </w:rPr>
      </w:pPr>
      <w:r w:rsidRPr="004703C1"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7F18543F" wp14:editId="6364DEC2">
                <wp:simplePos x="0" y="0"/>
                <wp:positionH relativeFrom="column">
                  <wp:posOffset>2677795</wp:posOffset>
                </wp:positionH>
                <wp:positionV relativeFrom="paragraph">
                  <wp:posOffset>1059815</wp:posOffset>
                </wp:positionV>
                <wp:extent cx="1828800" cy="457200"/>
                <wp:effectExtent l="8890" t="6350" r="10160" b="12700"/>
                <wp:wrapNone/>
                <wp:docPr id="42" name="Поле 4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28800" cy="4572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703C1" w:rsidRPr="001B7668" w:rsidRDefault="004703C1" w:rsidP="004703C1">
                            <w:pPr>
                              <w:jc w:val="center"/>
                              <w:rPr>
                                <w:b/>
                              </w:rPr>
                            </w:pPr>
                            <w:r w:rsidRPr="001B7668">
                              <w:rPr>
                                <w:b/>
                              </w:rPr>
                              <w:t>Курсы гражданской обороны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оле 42" o:spid="_x0000_s1028" type="#_x0000_t202" style="position:absolute;left:0;text-align:left;margin-left:210.85pt;margin-top:83.45pt;width:2in;height:36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">
                <v:textbox>
                  <w:txbxContent>
                    <w:p w:rsidR="004703C1" w:rsidRPr="001B7668" w:rsidRDefault="004703C1" w:rsidP="004703C1">
                      <w:pPr>
                        <w:jc w:val="center"/>
                        <w:rPr>
                          <w:b/>
                        </w:rPr>
                      </w:pPr>
                      <w:r w:rsidRPr="001B7668">
                        <w:rPr>
                          <w:b/>
                        </w:rPr>
                        <w:t>Курсы гражданской обороны</w:t>
                      </w:r>
                    </w:p>
                  </w:txbxContent>
                </v:textbox>
              </v:shape>
            </w:pict>
          </mc:Fallback>
        </mc:AlternateContent>
      </w:r>
      <w:r w:rsidRPr="004703C1"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2FC2ABA5" wp14:editId="5A3F9362">
                <wp:simplePos x="0" y="0"/>
                <wp:positionH relativeFrom="column">
                  <wp:posOffset>3551555</wp:posOffset>
                </wp:positionH>
                <wp:positionV relativeFrom="paragraph">
                  <wp:posOffset>830580</wp:posOffset>
                </wp:positionV>
                <wp:extent cx="0" cy="228600"/>
                <wp:effectExtent l="6350" t="5715" r="12700" b="13335"/>
                <wp:wrapNone/>
                <wp:docPr id="41" name="Прямая соединительная линия 4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 flipV="1">
                          <a:off x="0" y="0"/>
                          <a:ext cx="0" cy="22860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41" o:spid="_x0000_s1026" style="position:absolute;flip:x y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79.65pt,65.4pt" to="279.65pt,83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"/>
            </w:pict>
          </mc:Fallback>
        </mc:AlternateContent>
      </w:r>
      <w:r w:rsidRPr="004703C1"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86912" behindDoc="0" locked="0" layoutInCell="1" allowOverlap="1" wp14:anchorId="54060A84" wp14:editId="06CE43B9">
                <wp:simplePos x="0" y="0"/>
                <wp:positionH relativeFrom="column">
                  <wp:posOffset>3552190</wp:posOffset>
                </wp:positionH>
                <wp:positionV relativeFrom="paragraph">
                  <wp:posOffset>1516380</wp:posOffset>
                </wp:positionV>
                <wp:extent cx="635" cy="404495"/>
                <wp:effectExtent l="6985" t="5715" r="11430" b="8890"/>
                <wp:wrapNone/>
                <wp:docPr id="40" name="Прямая со стрелкой 4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35" cy="40449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рямая со стрелкой 40" o:spid="_x0000_s1026" type="#_x0000_t32" style="position:absolute;margin-left:279.7pt;margin-top:119.4pt;width:.05pt;height:31.85pt;flip:y;z-index:2516869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"/>
            </w:pict>
          </mc:Fallback>
        </mc:AlternateContent>
      </w:r>
      <w:r w:rsidRPr="004703C1"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 wp14:anchorId="3208B48C" wp14:editId="13033C5F">
                <wp:simplePos x="0" y="0"/>
                <wp:positionH relativeFrom="column">
                  <wp:posOffset>3551555</wp:posOffset>
                </wp:positionH>
                <wp:positionV relativeFrom="paragraph">
                  <wp:posOffset>1516380</wp:posOffset>
                </wp:positionV>
                <wp:extent cx="635" cy="635"/>
                <wp:effectExtent l="6350" t="5715" r="12065" b="12700"/>
                <wp:wrapNone/>
                <wp:docPr id="39" name="Прямая со стрелкой 3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35" cy="63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рямая со стрелкой 39" o:spid="_x0000_s1026" type="#_x0000_t32" style="position:absolute;margin-left:279.65pt;margin-top:119.4pt;width:.05pt;height:.05pt;z-index:251685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"/>
            </w:pict>
          </mc:Fallback>
        </mc:AlternateContent>
      </w:r>
      <w:r w:rsidRPr="004703C1"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7E2FD65C" wp14:editId="0C3F7D10">
                <wp:simplePos x="0" y="0"/>
                <wp:positionH relativeFrom="column">
                  <wp:posOffset>7696835</wp:posOffset>
                </wp:positionH>
                <wp:positionV relativeFrom="paragraph">
                  <wp:posOffset>2316480</wp:posOffset>
                </wp:positionV>
                <wp:extent cx="0" cy="342900"/>
                <wp:effectExtent l="8255" t="5715" r="10795" b="13335"/>
                <wp:wrapNone/>
                <wp:docPr id="38" name="Прямая соединительная линия 3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34290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38" o:spid="_x0000_s1026" style="position:absolute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606.05pt,182.4pt" to="606.05pt,209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"/>
            </w:pict>
          </mc:Fallback>
        </mc:AlternateContent>
      </w:r>
      <w:r w:rsidRPr="004703C1"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7AAD8907" wp14:editId="6E6ED6EA">
                <wp:simplePos x="0" y="0"/>
                <wp:positionH relativeFrom="column">
                  <wp:posOffset>7696835</wp:posOffset>
                </wp:positionH>
                <wp:positionV relativeFrom="paragraph">
                  <wp:posOffset>1516380</wp:posOffset>
                </wp:positionV>
                <wp:extent cx="0" cy="228600"/>
                <wp:effectExtent l="8255" t="5715" r="10795" b="13335"/>
                <wp:wrapNone/>
                <wp:docPr id="37" name="Прямая соединительная линия 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22860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37" o:spid="_x0000_s1026" style="position:absolute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606.05pt,119.4pt" to="606.05pt,137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"/>
            </w:pict>
          </mc:Fallback>
        </mc:AlternateContent>
      </w:r>
      <w:r w:rsidRPr="004703C1"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2D37B523" wp14:editId="4D2CC95E">
                <wp:simplePos x="0" y="0"/>
                <wp:positionH relativeFrom="column">
                  <wp:posOffset>7696835</wp:posOffset>
                </wp:positionH>
                <wp:positionV relativeFrom="paragraph">
                  <wp:posOffset>830580</wp:posOffset>
                </wp:positionV>
                <wp:extent cx="0" cy="228600"/>
                <wp:effectExtent l="8255" t="5715" r="10795" b="13335"/>
                <wp:wrapNone/>
                <wp:docPr id="36" name="Прямая соединительная линия 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22860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36" o:spid="_x0000_s1026" style="position:absolute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606.05pt,65.4pt" to="606.05pt,83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"/>
            </w:pict>
          </mc:Fallback>
        </mc:AlternateContent>
      </w:r>
      <w:r w:rsidRPr="004703C1"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4A360A31" wp14:editId="1631DAFC">
                <wp:simplePos x="0" y="0"/>
                <wp:positionH relativeFrom="column">
                  <wp:posOffset>1028700</wp:posOffset>
                </wp:positionH>
                <wp:positionV relativeFrom="paragraph">
                  <wp:posOffset>830580</wp:posOffset>
                </wp:positionV>
                <wp:extent cx="6668135" cy="0"/>
                <wp:effectExtent l="7620" t="5715" r="10795" b="13335"/>
                <wp:wrapNone/>
                <wp:docPr id="35" name="Прямая соединительная линия 3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68135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35" o:spid="_x0000_s1026" style="position:absolute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81pt,65.4pt" to="606.05pt,65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"/>
            </w:pict>
          </mc:Fallback>
        </mc:AlternateContent>
      </w:r>
      <w:r w:rsidRPr="004703C1"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11AABF94" wp14:editId="5E8455EC">
                <wp:simplePos x="0" y="0"/>
                <wp:positionH relativeFrom="column">
                  <wp:posOffset>6630035</wp:posOffset>
                </wp:positionH>
                <wp:positionV relativeFrom="paragraph">
                  <wp:posOffset>1744980</wp:posOffset>
                </wp:positionV>
                <wp:extent cx="2143760" cy="571500"/>
                <wp:effectExtent l="8255" t="5715" r="10160" b="13335"/>
                <wp:wrapNone/>
                <wp:docPr id="34" name="Поле 3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143760" cy="5715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703C1" w:rsidRPr="00734CC8" w:rsidRDefault="004703C1" w:rsidP="004703C1">
                            <w:r>
                              <w:t>Заместитель начальника МУ «ГЗ КМР» - начальник ЕДДС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оле 34" o:spid="_x0000_s1029" type="#_x0000_t202" style="position:absolute;left:0;text-align:left;margin-left:522.05pt;margin-top:137.4pt;width:168.8pt;height:45pt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">
                <v:textbox>
                  <w:txbxContent>
                    <w:p w:rsidR="004703C1" w:rsidRPr="00734CC8" w:rsidRDefault="004703C1" w:rsidP="004703C1">
                      <w:r>
                        <w:t>Заместитель начальника МУ «ГЗ КМР» - начальник ЕДДС</w:t>
                      </w:r>
                    </w:p>
                  </w:txbxContent>
                </v:textbox>
              </v:shape>
            </w:pict>
          </mc:Fallback>
        </mc:AlternateContent>
      </w:r>
      <w:r w:rsidRPr="004703C1"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15E131AD" wp14:editId="7B3B85BF">
                <wp:simplePos x="0" y="0"/>
                <wp:positionH relativeFrom="column">
                  <wp:posOffset>6579235</wp:posOffset>
                </wp:positionH>
                <wp:positionV relativeFrom="paragraph">
                  <wp:posOffset>1059180</wp:posOffset>
                </wp:positionV>
                <wp:extent cx="2194560" cy="457200"/>
                <wp:effectExtent l="5080" t="5715" r="10160" b="13335"/>
                <wp:wrapNone/>
                <wp:docPr id="33" name="Поле 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194560" cy="4572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703C1" w:rsidRPr="001B7668" w:rsidRDefault="004703C1" w:rsidP="004703C1">
                            <w:pPr>
                              <w:jc w:val="center"/>
                              <w:rPr>
                                <w:b/>
                              </w:rPr>
                            </w:pPr>
                            <w:r w:rsidRPr="001B7668">
                              <w:rPr>
                                <w:b/>
                              </w:rPr>
                              <w:t>Единая дежурно-диспетчерская служба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оле 33" o:spid="_x0000_s1030" type="#_x0000_t202" style="position:absolute;left:0;text-align:left;margin-left:518.05pt;margin-top:83.4pt;width:172.8pt;height:36pt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">
                <v:textbox>
                  <w:txbxContent>
                    <w:p w:rsidR="004703C1" w:rsidRPr="001B7668" w:rsidRDefault="004703C1" w:rsidP="004703C1">
                      <w:pPr>
                        <w:jc w:val="center"/>
                        <w:rPr>
                          <w:b/>
                        </w:rPr>
                      </w:pPr>
                      <w:r w:rsidRPr="001B7668">
                        <w:rPr>
                          <w:b/>
                        </w:rPr>
                        <w:t>Единая дежурно-диспетчерская служба</w:t>
                      </w:r>
                    </w:p>
                  </w:txbxContent>
                </v:textbox>
              </v:shape>
            </w:pict>
          </mc:Fallback>
        </mc:AlternateContent>
      </w:r>
      <w:r w:rsidRPr="004703C1"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 wp14:anchorId="3586F0AA" wp14:editId="14CB8267">
                <wp:simplePos x="0" y="0"/>
                <wp:positionH relativeFrom="column">
                  <wp:posOffset>1828800</wp:posOffset>
                </wp:positionH>
                <wp:positionV relativeFrom="paragraph">
                  <wp:posOffset>2430780</wp:posOffset>
                </wp:positionV>
                <wp:extent cx="0" cy="0"/>
                <wp:effectExtent l="7620" t="5715" r="11430" b="13335"/>
                <wp:wrapNone/>
                <wp:docPr id="32" name="Прямая соединительная линия 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32" o:spid="_x0000_s1026" style="position:absolute;z-index:251683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in,191.4pt" to="2in,191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"/>
            </w:pict>
          </mc:Fallback>
        </mc:AlternateContent>
      </w:r>
      <w:r w:rsidRPr="004703C1"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5E565852" wp14:editId="318736C1">
                <wp:simplePos x="0" y="0"/>
                <wp:positionH relativeFrom="column">
                  <wp:posOffset>5029200</wp:posOffset>
                </wp:positionH>
                <wp:positionV relativeFrom="paragraph">
                  <wp:posOffset>601980</wp:posOffset>
                </wp:positionV>
                <wp:extent cx="0" cy="228600"/>
                <wp:effectExtent l="7620" t="5715" r="11430" b="13335"/>
                <wp:wrapNone/>
                <wp:docPr id="31" name="Прямая соединительная линия 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22860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31" o:spid="_x0000_s1026" style="position:absolute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396pt,47.4pt" to="396pt,65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"/>
            </w:pict>
          </mc:Fallback>
        </mc:AlternateContent>
      </w:r>
      <w:r w:rsidRPr="004703C1"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2B4C5259" wp14:editId="29FFD7B5">
                <wp:simplePos x="0" y="0"/>
                <wp:positionH relativeFrom="column">
                  <wp:posOffset>1028700</wp:posOffset>
                </wp:positionH>
                <wp:positionV relativeFrom="paragraph">
                  <wp:posOffset>830580</wp:posOffset>
                </wp:positionV>
                <wp:extent cx="0" cy="228600"/>
                <wp:effectExtent l="7620" t="5715" r="11430" b="13335"/>
                <wp:wrapNone/>
                <wp:docPr id="30" name="Прямая соединительная линия 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0" cy="22860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30" o:spid="_x0000_s1026" style="position:absolute;flip:y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81pt,65.4pt" to="81pt,83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"/>
            </w:pict>
          </mc:Fallback>
        </mc:AlternateContent>
      </w:r>
      <w:r w:rsidRPr="004703C1"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5702F725" wp14:editId="27D02FB8">
                <wp:simplePos x="0" y="0"/>
                <wp:positionH relativeFrom="column">
                  <wp:posOffset>228600</wp:posOffset>
                </wp:positionH>
                <wp:positionV relativeFrom="paragraph">
                  <wp:posOffset>1059180</wp:posOffset>
                </wp:positionV>
                <wp:extent cx="1600200" cy="342900"/>
                <wp:effectExtent l="7620" t="5715" r="11430" b="13335"/>
                <wp:wrapNone/>
                <wp:docPr id="29" name="Поле 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00200" cy="3429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703C1" w:rsidRDefault="004703C1" w:rsidP="004703C1">
                            <w:pPr>
                              <w:jc w:val="center"/>
                            </w:pPr>
                            <w:r>
                              <w:t>Главный бухгалтер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оле 29" o:spid="_x0000_s1031" type="#_x0000_t202" style="position:absolute;left:0;text-align:left;margin-left:18pt;margin-top:83.4pt;width:126pt;height:27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">
                <v:textbox>
                  <w:txbxContent>
                    <w:p w:rsidR="004703C1" w:rsidRDefault="004703C1" w:rsidP="004703C1">
                      <w:pPr>
                        <w:jc w:val="center"/>
                      </w:pPr>
                      <w:r>
                        <w:t>Главный бухгалтер</w:t>
                      </w:r>
                    </w:p>
                  </w:txbxContent>
                </v:textbox>
              </v:shape>
            </w:pict>
          </mc:Fallback>
        </mc:AlternateContent>
      </w:r>
      <w:r w:rsidRPr="004703C1"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78C3612F" wp14:editId="7A7442E1">
                <wp:simplePos x="0" y="0"/>
                <wp:positionH relativeFrom="column">
                  <wp:posOffset>3886200</wp:posOffset>
                </wp:positionH>
                <wp:positionV relativeFrom="paragraph">
                  <wp:posOffset>144780</wp:posOffset>
                </wp:positionV>
                <wp:extent cx="2286000" cy="457200"/>
                <wp:effectExtent l="7620" t="5715" r="11430" b="13335"/>
                <wp:wrapNone/>
                <wp:docPr id="28" name="Поле 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0" cy="4572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703C1" w:rsidRPr="001B7668" w:rsidRDefault="004703C1" w:rsidP="004703C1">
                            <w:pPr>
                              <w:jc w:val="center"/>
                              <w:rPr>
                                <w:sz w:val="32"/>
                                <w:szCs w:val="32"/>
                              </w:rPr>
                            </w:pPr>
                            <w:r w:rsidRPr="001B7668">
                              <w:rPr>
                                <w:sz w:val="32"/>
                                <w:szCs w:val="32"/>
                              </w:rPr>
                              <w:t>Начальник учреждения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оле 28" o:spid="_x0000_s1032" type="#_x0000_t202" style="position:absolute;left:0;text-align:left;margin-left:306pt;margin-top:11.4pt;width:180pt;height:36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">
                <v:textbox>
                  <w:txbxContent>
                    <w:p w:rsidR="004703C1" w:rsidRPr="001B7668" w:rsidRDefault="004703C1" w:rsidP="004703C1">
                      <w:pPr>
                        <w:jc w:val="center"/>
                        <w:rPr>
                          <w:sz w:val="32"/>
                          <w:szCs w:val="32"/>
                        </w:rPr>
                      </w:pPr>
                      <w:r w:rsidRPr="001B7668">
                        <w:rPr>
                          <w:sz w:val="32"/>
                          <w:szCs w:val="32"/>
                        </w:rPr>
                        <w:t>Начальник учреждения</w:t>
                      </w:r>
                    </w:p>
                  </w:txbxContent>
                </v:textbox>
              </v:shape>
            </w:pict>
          </mc:Fallback>
        </mc:AlternateContent>
      </w:r>
    </w:p>
    <w:p w:rsidR="004703C1" w:rsidRPr="004703C1" w:rsidRDefault="004703C1" w:rsidP="004703C1">
      <w:pPr>
        <w:rPr>
          <w:sz w:val="24"/>
          <w:szCs w:val="24"/>
        </w:rPr>
      </w:pPr>
    </w:p>
    <w:p w:rsidR="004703C1" w:rsidRPr="004703C1" w:rsidRDefault="004703C1" w:rsidP="004703C1">
      <w:pPr>
        <w:rPr>
          <w:sz w:val="24"/>
          <w:szCs w:val="24"/>
        </w:rPr>
      </w:pPr>
    </w:p>
    <w:p w:rsidR="004703C1" w:rsidRPr="004703C1" w:rsidRDefault="004703C1" w:rsidP="004703C1">
      <w:pPr>
        <w:rPr>
          <w:sz w:val="24"/>
          <w:szCs w:val="24"/>
        </w:rPr>
      </w:pPr>
    </w:p>
    <w:p w:rsidR="004703C1" w:rsidRPr="004703C1" w:rsidRDefault="004703C1" w:rsidP="004703C1">
      <w:pPr>
        <w:rPr>
          <w:sz w:val="24"/>
          <w:szCs w:val="24"/>
        </w:rPr>
      </w:pPr>
      <w:r w:rsidRPr="004703C1"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5936A6DA" wp14:editId="20ABCF71">
                <wp:simplePos x="0" y="0"/>
                <wp:positionH relativeFrom="column">
                  <wp:posOffset>2171700</wp:posOffset>
                </wp:positionH>
                <wp:positionV relativeFrom="paragraph">
                  <wp:posOffset>129540</wp:posOffset>
                </wp:positionV>
                <wp:extent cx="0" cy="3869055"/>
                <wp:effectExtent l="7620" t="5715" r="11430" b="11430"/>
                <wp:wrapNone/>
                <wp:docPr id="27" name="Прямая соединительная линия 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3869055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27" o:spid="_x0000_s1026" style="position:absolute;z-index:251678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71pt,10.2pt" to="171pt,314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"/>
            </w:pict>
          </mc:Fallback>
        </mc:AlternateContent>
      </w:r>
    </w:p>
    <w:p w:rsidR="004703C1" w:rsidRPr="004703C1" w:rsidRDefault="004703C1" w:rsidP="004703C1">
      <w:pPr>
        <w:rPr>
          <w:sz w:val="24"/>
          <w:szCs w:val="24"/>
        </w:rPr>
      </w:pPr>
    </w:p>
    <w:p w:rsidR="004703C1" w:rsidRPr="004703C1" w:rsidRDefault="004703C1" w:rsidP="004703C1">
      <w:pPr>
        <w:rPr>
          <w:sz w:val="24"/>
          <w:szCs w:val="24"/>
        </w:rPr>
      </w:pPr>
    </w:p>
    <w:p w:rsidR="004703C1" w:rsidRPr="004703C1" w:rsidRDefault="004703C1" w:rsidP="004703C1">
      <w:pPr>
        <w:rPr>
          <w:sz w:val="24"/>
          <w:szCs w:val="24"/>
        </w:rPr>
      </w:pPr>
    </w:p>
    <w:p w:rsidR="004703C1" w:rsidRPr="004703C1" w:rsidRDefault="004703C1" w:rsidP="004703C1">
      <w:pPr>
        <w:rPr>
          <w:sz w:val="24"/>
          <w:szCs w:val="24"/>
        </w:rPr>
      </w:pPr>
      <w:r w:rsidRPr="004703C1"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700224" behindDoc="1" locked="0" layoutInCell="1" allowOverlap="1" wp14:anchorId="7A41D825" wp14:editId="4B0E0930">
                <wp:simplePos x="0" y="0"/>
                <wp:positionH relativeFrom="column">
                  <wp:posOffset>228600</wp:posOffset>
                </wp:positionH>
                <wp:positionV relativeFrom="paragraph">
                  <wp:posOffset>114935</wp:posOffset>
                </wp:positionV>
                <wp:extent cx="1600200" cy="456565"/>
                <wp:effectExtent l="7620" t="6350" r="11430" b="13335"/>
                <wp:wrapNone/>
                <wp:docPr id="26" name="Прямоугольник 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600200" cy="4565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703C1" w:rsidRDefault="004703C1" w:rsidP="004703C1">
                            <w:pPr>
                              <w:jc w:val="center"/>
                            </w:pPr>
                            <w:r>
                              <w:t>Бухгалтер 2 категории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ямоугольник 26" o:spid="_x0000_s1033" style="position:absolute;margin-left:18pt;margin-top:9.05pt;width:126pt;height:35.95pt;z-index:-2516162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">
                <v:textbox>
                  <w:txbxContent>
                    <w:p w:rsidR="004703C1" w:rsidRDefault="004703C1" w:rsidP="004703C1">
                      <w:pPr>
                        <w:jc w:val="center"/>
                      </w:pPr>
                      <w:r>
                        <w:t>Бухгалтер 2 категории</w:t>
                      </w:r>
                    </w:p>
                  </w:txbxContent>
                </v:textbox>
              </v:rect>
            </w:pict>
          </mc:Fallback>
        </mc:AlternateContent>
      </w:r>
    </w:p>
    <w:p w:rsidR="004703C1" w:rsidRPr="004703C1" w:rsidRDefault="004703C1" w:rsidP="004703C1">
      <w:pPr>
        <w:rPr>
          <w:sz w:val="24"/>
          <w:szCs w:val="24"/>
        </w:rPr>
      </w:pPr>
      <w:r w:rsidRPr="004703C1"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99200" behindDoc="0" locked="0" layoutInCell="1" allowOverlap="1" wp14:anchorId="7483591D" wp14:editId="6DFEB634">
                <wp:simplePos x="0" y="0"/>
                <wp:positionH relativeFrom="column">
                  <wp:posOffset>1828800</wp:posOffset>
                </wp:positionH>
                <wp:positionV relativeFrom="paragraph">
                  <wp:posOffset>167640</wp:posOffset>
                </wp:positionV>
                <wp:extent cx="342900" cy="0"/>
                <wp:effectExtent l="7620" t="5715" r="11430" b="13335"/>
                <wp:wrapNone/>
                <wp:docPr id="25" name="Прямая со стрелкой 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4290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рямая со стрелкой 25" o:spid="_x0000_s1026" type="#_x0000_t32" style="position:absolute;margin-left:2in;margin-top:13.2pt;width:27pt;height:0;z-index:2516992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"/>
            </w:pict>
          </mc:Fallback>
        </mc:AlternateContent>
      </w:r>
    </w:p>
    <w:p w:rsidR="004703C1" w:rsidRPr="004703C1" w:rsidRDefault="004703C1" w:rsidP="004703C1">
      <w:pPr>
        <w:rPr>
          <w:sz w:val="24"/>
          <w:szCs w:val="24"/>
        </w:rPr>
      </w:pPr>
    </w:p>
    <w:p w:rsidR="004703C1" w:rsidRPr="004703C1" w:rsidRDefault="004703C1" w:rsidP="004703C1">
      <w:pPr>
        <w:rPr>
          <w:sz w:val="24"/>
          <w:szCs w:val="24"/>
        </w:rPr>
      </w:pPr>
      <w:r w:rsidRPr="004703C1"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5FA0CEB7" wp14:editId="37273CFD">
                <wp:simplePos x="0" y="0"/>
                <wp:positionH relativeFrom="column">
                  <wp:posOffset>228600</wp:posOffset>
                </wp:positionH>
                <wp:positionV relativeFrom="paragraph">
                  <wp:posOffset>160020</wp:posOffset>
                </wp:positionV>
                <wp:extent cx="1600200" cy="649605"/>
                <wp:effectExtent l="7620" t="5080" r="11430" b="12065"/>
                <wp:wrapNone/>
                <wp:docPr id="24" name="Поле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00200" cy="6496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703C1" w:rsidRDefault="004703C1" w:rsidP="004703C1">
                            <w:pPr>
                              <w:jc w:val="center"/>
                            </w:pPr>
                            <w:r>
                              <w:t>Инженер по гражданской обороне 1 категории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оле 24" o:spid="_x0000_s1034" type="#_x0000_t202" style="position:absolute;margin-left:18pt;margin-top:12.6pt;width:126pt;height:51.1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">
                <v:textbox>
                  <w:txbxContent>
                    <w:p w:rsidR="004703C1" w:rsidRDefault="004703C1" w:rsidP="004703C1">
                      <w:pPr>
                        <w:jc w:val="center"/>
                      </w:pPr>
                      <w:r>
                        <w:t>Инженер по гражданской обороне 1 категории</w:t>
                      </w:r>
                    </w:p>
                  </w:txbxContent>
                </v:textbox>
              </v:shape>
            </w:pict>
          </mc:Fallback>
        </mc:AlternateContent>
      </w:r>
      <w:r w:rsidRPr="004703C1"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93056" behindDoc="0" locked="0" layoutInCell="1" allowOverlap="1" wp14:anchorId="775B8F12" wp14:editId="0E8CAB97">
                <wp:simplePos x="0" y="0"/>
                <wp:positionH relativeFrom="column">
                  <wp:posOffset>6172200</wp:posOffset>
                </wp:positionH>
                <wp:positionV relativeFrom="paragraph">
                  <wp:posOffset>93345</wp:posOffset>
                </wp:positionV>
                <wp:extent cx="0" cy="38100"/>
                <wp:effectExtent l="7620" t="5080" r="11430" b="13970"/>
                <wp:wrapNone/>
                <wp:docPr id="23" name="Прямая со стрелкой 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0" cy="3810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рямая со стрелкой 23" o:spid="_x0000_s1026" type="#_x0000_t32" style="position:absolute;margin-left:486pt;margin-top:7.35pt;width:0;height:3pt;flip:y;z-index:2516930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"/>
            </w:pict>
          </mc:Fallback>
        </mc:AlternateContent>
      </w:r>
      <w:r w:rsidRPr="004703C1"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89984" behindDoc="0" locked="0" layoutInCell="1" allowOverlap="1" wp14:anchorId="459F71AF" wp14:editId="10D91866">
                <wp:simplePos x="0" y="0"/>
                <wp:positionH relativeFrom="column">
                  <wp:posOffset>6172200</wp:posOffset>
                </wp:positionH>
                <wp:positionV relativeFrom="paragraph">
                  <wp:posOffset>131445</wp:posOffset>
                </wp:positionV>
                <wp:extent cx="43815" cy="2506980"/>
                <wp:effectExtent l="7620" t="5080" r="5715" b="12065"/>
                <wp:wrapNone/>
                <wp:docPr id="22" name="Прямая со стрелкой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43815" cy="250698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рямая со стрелкой 22" o:spid="_x0000_s1026" type="#_x0000_t32" style="position:absolute;margin-left:486pt;margin-top:10.35pt;width:3.45pt;height:197.4pt;z-index:2516899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"/>
            </w:pict>
          </mc:Fallback>
        </mc:AlternateContent>
      </w:r>
      <w:r w:rsidRPr="004703C1"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88960" behindDoc="0" locked="0" layoutInCell="1" allowOverlap="1" wp14:anchorId="7389C204" wp14:editId="06E4FFCE">
                <wp:simplePos x="0" y="0"/>
                <wp:positionH relativeFrom="column">
                  <wp:posOffset>6172200</wp:posOffset>
                </wp:positionH>
                <wp:positionV relativeFrom="paragraph">
                  <wp:posOffset>93345</wp:posOffset>
                </wp:positionV>
                <wp:extent cx="457835" cy="0"/>
                <wp:effectExtent l="7620" t="5080" r="10795" b="13970"/>
                <wp:wrapNone/>
                <wp:docPr id="21" name="Прямая со стрелкой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45783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рямая со стрелкой 21" o:spid="_x0000_s1026" type="#_x0000_t32" style="position:absolute;margin-left:486pt;margin-top:7.35pt;width:36.05pt;height:0;flip:x;z-index:2516889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"/>
            </w:pict>
          </mc:Fallback>
        </mc:AlternateContent>
      </w:r>
      <w:r w:rsidRPr="004703C1"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87936" behindDoc="0" locked="0" layoutInCell="1" allowOverlap="1" wp14:anchorId="1A3627FA" wp14:editId="2AA866C2">
                <wp:simplePos x="0" y="0"/>
                <wp:positionH relativeFrom="column">
                  <wp:posOffset>6630035</wp:posOffset>
                </wp:positionH>
                <wp:positionV relativeFrom="paragraph">
                  <wp:posOffset>45720</wp:posOffset>
                </wp:positionV>
                <wp:extent cx="0" cy="0"/>
                <wp:effectExtent l="8255" t="5080" r="10795" b="13970"/>
                <wp:wrapNone/>
                <wp:docPr id="20" name="Прямая со стрелкой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рямая со стрелкой 20" o:spid="_x0000_s1026" type="#_x0000_t32" style="position:absolute;margin-left:522.05pt;margin-top:3.6pt;width:0;height:0;z-index:2516879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"/>
            </w:pict>
          </mc:Fallback>
        </mc:AlternateContent>
      </w:r>
    </w:p>
    <w:p w:rsidR="004703C1" w:rsidRPr="004703C1" w:rsidRDefault="004703C1" w:rsidP="004703C1">
      <w:pPr>
        <w:rPr>
          <w:sz w:val="24"/>
          <w:szCs w:val="24"/>
        </w:rPr>
      </w:pPr>
      <w:r w:rsidRPr="004703C1"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 wp14:anchorId="197AD827" wp14:editId="18C30213">
                <wp:simplePos x="0" y="0"/>
                <wp:positionH relativeFrom="column">
                  <wp:posOffset>1828800</wp:posOffset>
                </wp:positionH>
                <wp:positionV relativeFrom="paragraph">
                  <wp:posOffset>149225</wp:posOffset>
                </wp:positionV>
                <wp:extent cx="342900" cy="0"/>
                <wp:effectExtent l="7620" t="7620" r="11430" b="11430"/>
                <wp:wrapNone/>
                <wp:docPr id="19" name="Прямая соединительная линия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429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19" o:spid="_x0000_s1026" style="position:absolute;z-index:251682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in,11.75pt" to="171pt,11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"/>
            </w:pict>
          </mc:Fallback>
        </mc:AlternateContent>
      </w:r>
    </w:p>
    <w:p w:rsidR="004703C1" w:rsidRPr="004703C1" w:rsidRDefault="004703C1" w:rsidP="004703C1">
      <w:pPr>
        <w:rPr>
          <w:sz w:val="24"/>
          <w:szCs w:val="24"/>
        </w:rPr>
      </w:pPr>
    </w:p>
    <w:p w:rsidR="004703C1" w:rsidRPr="004703C1" w:rsidRDefault="004703C1" w:rsidP="004703C1">
      <w:pPr>
        <w:rPr>
          <w:sz w:val="24"/>
          <w:szCs w:val="24"/>
        </w:rPr>
      </w:pPr>
      <w:r w:rsidRPr="004703C1"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0C334555" wp14:editId="25F78AB9">
                <wp:simplePos x="0" y="0"/>
                <wp:positionH relativeFrom="column">
                  <wp:posOffset>6630035</wp:posOffset>
                </wp:positionH>
                <wp:positionV relativeFrom="paragraph">
                  <wp:posOffset>148590</wp:posOffset>
                </wp:positionV>
                <wp:extent cx="2204720" cy="629285"/>
                <wp:effectExtent l="8255" t="5080" r="6350" b="13335"/>
                <wp:wrapNone/>
                <wp:docPr id="18" name="Поле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04720" cy="6292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703C1" w:rsidRDefault="004703C1" w:rsidP="004703C1">
                            <w:pPr>
                              <w:jc w:val="center"/>
                            </w:pPr>
                            <w:r>
                              <w:t>Заместитель начальника ЕДДС – старший оператор системы -112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оле 18" o:spid="_x0000_s1035" type="#_x0000_t202" style="position:absolute;margin-left:522.05pt;margin-top:11.7pt;width:173.6pt;height:49.55pt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">
                <v:textbox>
                  <w:txbxContent>
                    <w:p w:rsidR="004703C1" w:rsidRDefault="004703C1" w:rsidP="004703C1">
                      <w:pPr>
                        <w:jc w:val="center"/>
                      </w:pPr>
                      <w:r>
                        <w:t>Заместитель начальника ЕДДС – старший оператор системы -112</w:t>
                      </w:r>
                    </w:p>
                  </w:txbxContent>
                </v:textbox>
              </v:shape>
            </w:pict>
          </mc:Fallback>
        </mc:AlternateContent>
      </w:r>
    </w:p>
    <w:p w:rsidR="004703C1" w:rsidRPr="004703C1" w:rsidRDefault="004703C1" w:rsidP="004703C1">
      <w:pPr>
        <w:rPr>
          <w:sz w:val="24"/>
          <w:szCs w:val="24"/>
        </w:rPr>
      </w:pPr>
    </w:p>
    <w:p w:rsidR="004703C1" w:rsidRPr="004703C1" w:rsidRDefault="004703C1" w:rsidP="004703C1">
      <w:pPr>
        <w:rPr>
          <w:sz w:val="24"/>
          <w:szCs w:val="24"/>
        </w:rPr>
      </w:pPr>
      <w:r w:rsidRPr="004703C1"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2491A191" wp14:editId="01F000A9">
                <wp:simplePos x="0" y="0"/>
                <wp:positionH relativeFrom="column">
                  <wp:posOffset>228600</wp:posOffset>
                </wp:positionH>
                <wp:positionV relativeFrom="paragraph">
                  <wp:posOffset>33020</wp:posOffset>
                </wp:positionV>
                <wp:extent cx="1600200" cy="634365"/>
                <wp:effectExtent l="7620" t="11430" r="11430" b="11430"/>
                <wp:wrapNone/>
                <wp:docPr id="17" name="Поле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00200" cy="6343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703C1" w:rsidRDefault="004703C1" w:rsidP="004703C1">
                            <w:pPr>
                              <w:jc w:val="center"/>
                            </w:pPr>
                            <w:r>
                              <w:t xml:space="preserve">Инженер по </w:t>
                            </w:r>
                            <w:r w:rsidRPr="008335C3">
                              <w:t>гражданской обороне 1 категории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оле 17" o:spid="_x0000_s1036" type="#_x0000_t202" style="position:absolute;margin-left:18pt;margin-top:2.6pt;width:126pt;height:49.9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">
                <v:textbox>
                  <w:txbxContent>
                    <w:p w:rsidR="004703C1" w:rsidRDefault="004703C1" w:rsidP="004703C1">
                      <w:pPr>
                        <w:jc w:val="center"/>
                      </w:pPr>
                      <w:r>
                        <w:t xml:space="preserve">Инженер по </w:t>
                      </w:r>
                      <w:r w:rsidRPr="008335C3">
                        <w:t>гражданской обороне 1 категории</w:t>
                      </w:r>
                    </w:p>
                  </w:txbxContent>
                </v:textbox>
              </v:shape>
            </w:pict>
          </mc:Fallback>
        </mc:AlternateContent>
      </w:r>
      <w:r w:rsidRPr="004703C1"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95104" behindDoc="0" locked="0" layoutInCell="1" allowOverlap="1" wp14:anchorId="6F5603B9" wp14:editId="51D9B01E">
                <wp:simplePos x="0" y="0"/>
                <wp:positionH relativeFrom="column">
                  <wp:posOffset>9187815</wp:posOffset>
                </wp:positionH>
                <wp:positionV relativeFrom="paragraph">
                  <wp:posOffset>40640</wp:posOffset>
                </wp:positionV>
                <wp:extent cx="0" cy="1767840"/>
                <wp:effectExtent l="13335" t="9525" r="5715" b="13335"/>
                <wp:wrapNone/>
                <wp:docPr id="16" name="Прямая со стрелкой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176784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рямая со стрелкой 16" o:spid="_x0000_s1026" type="#_x0000_t32" style="position:absolute;margin-left:723.45pt;margin-top:3.2pt;width:0;height:139.2pt;z-index:2516951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"/>
            </w:pict>
          </mc:Fallback>
        </mc:AlternateContent>
      </w:r>
      <w:r w:rsidRPr="004703C1"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94080" behindDoc="0" locked="0" layoutInCell="1" allowOverlap="1" wp14:anchorId="27464C7C" wp14:editId="4EF105DD">
                <wp:simplePos x="0" y="0"/>
                <wp:positionH relativeFrom="column">
                  <wp:posOffset>8834755</wp:posOffset>
                </wp:positionH>
                <wp:positionV relativeFrom="paragraph">
                  <wp:posOffset>33020</wp:posOffset>
                </wp:positionV>
                <wp:extent cx="353060" cy="0"/>
                <wp:effectExtent l="12700" t="11430" r="5715" b="7620"/>
                <wp:wrapNone/>
                <wp:docPr id="15" name="Прямая со стрелкой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5306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рямая со стрелкой 15" o:spid="_x0000_s1026" type="#_x0000_t32" style="position:absolute;margin-left:695.65pt;margin-top:2.6pt;width:27.8pt;height:0;z-index:2516940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"/>
            </w:pict>
          </mc:Fallback>
        </mc:AlternateContent>
      </w:r>
      <w:r w:rsidRPr="004703C1"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91008" behindDoc="0" locked="0" layoutInCell="1" allowOverlap="1" wp14:anchorId="0F7AE0CE" wp14:editId="780EF96D">
                <wp:simplePos x="0" y="0"/>
                <wp:positionH relativeFrom="column">
                  <wp:posOffset>6172200</wp:posOffset>
                </wp:positionH>
                <wp:positionV relativeFrom="paragraph">
                  <wp:posOffset>33020</wp:posOffset>
                </wp:positionV>
                <wp:extent cx="457835" cy="7620"/>
                <wp:effectExtent l="7620" t="11430" r="10795" b="9525"/>
                <wp:wrapNone/>
                <wp:docPr id="14" name="Прямая со стрелкой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457835" cy="762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рямая со стрелкой 14" o:spid="_x0000_s1026" type="#_x0000_t32" style="position:absolute;margin-left:486pt;margin-top:2.6pt;width:36.05pt;height:.6pt;z-index:2516910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"/>
            </w:pict>
          </mc:Fallback>
        </mc:AlternateContent>
      </w:r>
    </w:p>
    <w:p w:rsidR="004703C1" w:rsidRPr="004703C1" w:rsidRDefault="004703C1" w:rsidP="004703C1">
      <w:pPr>
        <w:rPr>
          <w:sz w:val="24"/>
          <w:szCs w:val="24"/>
        </w:rPr>
      </w:pPr>
      <w:r w:rsidRPr="004703C1"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84864" behindDoc="0" locked="0" layoutInCell="1" allowOverlap="1" wp14:anchorId="7183CC72" wp14:editId="6847295F">
                <wp:simplePos x="0" y="0"/>
                <wp:positionH relativeFrom="column">
                  <wp:posOffset>1828800</wp:posOffset>
                </wp:positionH>
                <wp:positionV relativeFrom="paragraph">
                  <wp:posOffset>33020</wp:posOffset>
                </wp:positionV>
                <wp:extent cx="342900" cy="0"/>
                <wp:effectExtent l="7620" t="5715" r="11430" b="13335"/>
                <wp:wrapNone/>
                <wp:docPr id="13" name="Прямая соединительная линия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429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13" o:spid="_x0000_s1026" style="position:absolute;z-index:251684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in,2.6pt" to="171pt,2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"/>
            </w:pict>
          </mc:Fallback>
        </mc:AlternateContent>
      </w:r>
    </w:p>
    <w:p w:rsidR="004703C1" w:rsidRPr="004703C1" w:rsidRDefault="004703C1" w:rsidP="004703C1">
      <w:pPr>
        <w:rPr>
          <w:sz w:val="24"/>
          <w:szCs w:val="24"/>
        </w:rPr>
      </w:pPr>
    </w:p>
    <w:p w:rsidR="004703C1" w:rsidRPr="004703C1" w:rsidRDefault="004703C1" w:rsidP="004703C1">
      <w:pPr>
        <w:rPr>
          <w:sz w:val="24"/>
          <w:szCs w:val="24"/>
        </w:rPr>
      </w:pPr>
    </w:p>
    <w:tbl>
      <w:tblPr>
        <w:tblpPr w:leftFromText="180" w:rightFromText="180" w:vertAnchor="text" w:horzAnchor="page" w:tblpX="11061" w:tblpYSpec="top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3433"/>
      </w:tblGrid>
      <w:tr w:rsidR="004703C1" w:rsidRPr="004703C1" w:rsidTr="004703C1">
        <w:trPr>
          <w:trHeight w:val="625"/>
        </w:trPr>
        <w:tc>
          <w:tcPr>
            <w:tcW w:w="3433" w:type="dxa"/>
            <w:tcBorders>
              <w:bottom w:val="single" w:sz="4" w:space="0" w:color="auto"/>
            </w:tcBorders>
          </w:tcPr>
          <w:p w:rsidR="004703C1" w:rsidRPr="004703C1" w:rsidRDefault="004703C1" w:rsidP="004703C1">
            <w:pPr>
              <w:jc w:val="center"/>
              <w:rPr>
                <w:sz w:val="24"/>
                <w:szCs w:val="24"/>
              </w:rPr>
            </w:pPr>
            <w:r w:rsidRPr="004703C1">
              <w:rPr>
                <w:sz w:val="24"/>
                <w:szCs w:val="24"/>
              </w:rPr>
              <w:t xml:space="preserve">    Оперативный дежурный</w:t>
            </w:r>
          </w:p>
          <w:p w:rsidR="004703C1" w:rsidRPr="004703C1" w:rsidRDefault="004703C1" w:rsidP="004703C1">
            <w:pPr>
              <w:pStyle w:val="af0"/>
              <w:jc w:val="center"/>
            </w:pPr>
            <w:r w:rsidRPr="004703C1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702272" behindDoc="0" locked="0" layoutInCell="1" allowOverlap="1" wp14:anchorId="2A4ADB2F" wp14:editId="14C76634">
                      <wp:simplePos x="0" y="0"/>
                      <wp:positionH relativeFrom="column">
                        <wp:posOffset>2124075</wp:posOffset>
                      </wp:positionH>
                      <wp:positionV relativeFrom="paragraph">
                        <wp:posOffset>11430</wp:posOffset>
                      </wp:positionV>
                      <wp:extent cx="353060" cy="635"/>
                      <wp:effectExtent l="12700" t="13335" r="5715" b="5080"/>
                      <wp:wrapNone/>
                      <wp:docPr id="44" name="Прямая со стрелкой 4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353060" cy="63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Прямая со стрелкой 44" o:spid="_x0000_s1026" type="#_x0000_t32" style="position:absolute;margin-left:167.25pt;margin-top:.9pt;width:27.8pt;height:.05pt;z-index:2517022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"/>
                  </w:pict>
                </mc:Fallback>
              </mc:AlternateContent>
            </w:r>
            <w:r w:rsidRPr="004703C1">
              <w:t xml:space="preserve">- 5 человек  </w:t>
            </w:r>
          </w:p>
        </w:tc>
      </w:tr>
    </w:tbl>
    <w:p w:rsidR="004703C1" w:rsidRPr="004703C1" w:rsidRDefault="004703C1" w:rsidP="004703C1">
      <w:pPr>
        <w:rPr>
          <w:sz w:val="24"/>
          <w:szCs w:val="24"/>
        </w:rPr>
      </w:pPr>
      <w:r w:rsidRPr="004703C1"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73E86B0A" wp14:editId="365F588B">
                <wp:simplePos x="0" y="0"/>
                <wp:positionH relativeFrom="column">
                  <wp:posOffset>228600</wp:posOffset>
                </wp:positionH>
                <wp:positionV relativeFrom="paragraph">
                  <wp:posOffset>109220</wp:posOffset>
                </wp:positionV>
                <wp:extent cx="1600200" cy="381000"/>
                <wp:effectExtent l="7620" t="7620" r="11430" b="11430"/>
                <wp:wrapNone/>
                <wp:docPr id="12" name="Поле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00200" cy="381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703C1" w:rsidRDefault="004703C1" w:rsidP="004703C1">
                            <w:pPr>
                              <w:jc w:val="center"/>
                            </w:pPr>
                            <w:r>
                              <w:t>Делопроизводитель</w:t>
                            </w:r>
                          </w:p>
                          <w:p w:rsidR="004703C1" w:rsidRPr="00734CC8" w:rsidRDefault="004703C1" w:rsidP="004703C1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оле 12" o:spid="_x0000_s1037" type="#_x0000_t202" style="position:absolute;margin-left:18pt;margin-top:8.6pt;width:126pt;height:30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">
                <v:textbox>
                  <w:txbxContent>
                    <w:p w:rsidR="004703C1" w:rsidRDefault="004703C1" w:rsidP="004703C1">
                      <w:pPr>
                        <w:jc w:val="center"/>
                      </w:pPr>
                      <w:r>
                        <w:t>Делопроизводитель</w:t>
                      </w:r>
                    </w:p>
                    <w:p w:rsidR="004703C1" w:rsidRPr="00734CC8" w:rsidRDefault="004703C1" w:rsidP="004703C1"/>
                  </w:txbxContent>
                </v:textbox>
              </v:shape>
            </w:pict>
          </mc:Fallback>
        </mc:AlternateContent>
      </w:r>
    </w:p>
    <w:p w:rsidR="004703C1" w:rsidRPr="004703C1" w:rsidRDefault="004703C1" w:rsidP="004703C1">
      <w:pPr>
        <w:rPr>
          <w:sz w:val="24"/>
          <w:szCs w:val="24"/>
        </w:rPr>
      </w:pPr>
      <w:r w:rsidRPr="004703C1"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 wp14:anchorId="02D4A298" wp14:editId="326E4962">
                <wp:simplePos x="0" y="0"/>
                <wp:positionH relativeFrom="column">
                  <wp:posOffset>1828800</wp:posOffset>
                </wp:positionH>
                <wp:positionV relativeFrom="paragraph">
                  <wp:posOffset>143510</wp:posOffset>
                </wp:positionV>
                <wp:extent cx="342900" cy="0"/>
                <wp:effectExtent l="7620" t="7620" r="11430" b="11430"/>
                <wp:wrapNone/>
                <wp:docPr id="11" name="Прямая соединительная линия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429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11" o:spid="_x0000_s1026" style="position:absolute;z-index:251681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in,11.3pt" to="171pt,11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"/>
            </w:pict>
          </mc:Fallback>
        </mc:AlternateContent>
      </w:r>
      <w:r w:rsidRPr="004703C1"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98176" behindDoc="0" locked="0" layoutInCell="1" allowOverlap="1" wp14:anchorId="4C01F5DE" wp14:editId="02421826">
                <wp:simplePos x="0" y="0"/>
                <wp:positionH relativeFrom="column">
                  <wp:posOffset>6216015</wp:posOffset>
                </wp:positionH>
                <wp:positionV relativeFrom="paragraph">
                  <wp:posOffset>90170</wp:posOffset>
                </wp:positionV>
                <wp:extent cx="414020" cy="635"/>
                <wp:effectExtent l="13335" t="11430" r="10795" b="6985"/>
                <wp:wrapNone/>
                <wp:docPr id="10" name="Прямая со стрелкой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414020" cy="63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рямая со стрелкой 10" o:spid="_x0000_s1026" type="#_x0000_t32" style="position:absolute;margin-left:489.45pt;margin-top:7.1pt;width:32.6pt;height:.05pt;z-index:2516981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"/>
            </w:pict>
          </mc:Fallback>
        </mc:AlternateContent>
      </w:r>
    </w:p>
    <w:p w:rsidR="004703C1" w:rsidRPr="004703C1" w:rsidRDefault="004703C1" w:rsidP="004703C1">
      <w:pPr>
        <w:rPr>
          <w:sz w:val="24"/>
          <w:szCs w:val="24"/>
        </w:rPr>
      </w:pPr>
    </w:p>
    <w:p w:rsidR="004703C1" w:rsidRPr="004703C1" w:rsidRDefault="004703C1" w:rsidP="004703C1">
      <w:pPr>
        <w:rPr>
          <w:sz w:val="24"/>
          <w:szCs w:val="24"/>
        </w:rPr>
      </w:pPr>
      <w:r w:rsidRPr="004703C1"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3CA51CC2" wp14:editId="254D05BD">
                <wp:simplePos x="0" y="0"/>
                <wp:positionH relativeFrom="column">
                  <wp:posOffset>228600</wp:posOffset>
                </wp:positionH>
                <wp:positionV relativeFrom="paragraph">
                  <wp:posOffset>50165</wp:posOffset>
                </wp:positionV>
                <wp:extent cx="1600200" cy="304800"/>
                <wp:effectExtent l="7620" t="7620" r="11430" b="11430"/>
                <wp:wrapNone/>
                <wp:docPr id="9" name="Поле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00200" cy="3048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703C1" w:rsidRDefault="004703C1" w:rsidP="004703C1">
                            <w:pPr>
                              <w:jc w:val="center"/>
                            </w:pPr>
                            <w:r>
                              <w:t>Водитель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оле 9" o:spid="_x0000_s1038" type="#_x0000_t202" style="position:absolute;margin-left:18pt;margin-top:3.95pt;width:126pt;height:24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">
                <v:textbox>
                  <w:txbxContent>
                    <w:p w:rsidR="004703C1" w:rsidRDefault="004703C1" w:rsidP="004703C1">
                      <w:pPr>
                        <w:jc w:val="center"/>
                      </w:pPr>
                      <w:r>
                        <w:t>Водитель</w:t>
                      </w:r>
                    </w:p>
                  </w:txbxContent>
                </v:textbox>
              </v:shape>
            </w:pict>
          </mc:Fallback>
        </mc:AlternateContent>
      </w:r>
    </w:p>
    <w:p w:rsidR="004703C1" w:rsidRPr="004703C1" w:rsidRDefault="004703C1" w:rsidP="004703C1">
      <w:pPr>
        <w:rPr>
          <w:sz w:val="24"/>
          <w:szCs w:val="24"/>
        </w:rPr>
      </w:pPr>
      <w:r w:rsidRPr="004703C1"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 wp14:anchorId="16E1E42D" wp14:editId="72FB54E2">
                <wp:simplePos x="0" y="0"/>
                <wp:positionH relativeFrom="column">
                  <wp:posOffset>1828800</wp:posOffset>
                </wp:positionH>
                <wp:positionV relativeFrom="paragraph">
                  <wp:posOffset>17780</wp:posOffset>
                </wp:positionV>
                <wp:extent cx="342900" cy="0"/>
                <wp:effectExtent l="7620" t="7620" r="11430" b="11430"/>
                <wp:wrapNone/>
                <wp:docPr id="8" name="Прямая соединительная линия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429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8" o:spid="_x0000_s1026" style="position:absolute;z-index:251680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in,1.4pt" to="171pt,1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"/>
            </w:pict>
          </mc:Fallback>
        </mc:AlternateContent>
      </w:r>
    </w:p>
    <w:p w:rsidR="004703C1" w:rsidRPr="004703C1" w:rsidRDefault="004703C1" w:rsidP="004703C1">
      <w:pPr>
        <w:rPr>
          <w:sz w:val="24"/>
          <w:szCs w:val="24"/>
        </w:rPr>
      </w:pPr>
      <w:r w:rsidRPr="004703C1"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2EF44755" wp14:editId="6C614AA3">
                <wp:simplePos x="0" y="0"/>
                <wp:positionH relativeFrom="column">
                  <wp:posOffset>228600</wp:posOffset>
                </wp:positionH>
                <wp:positionV relativeFrom="paragraph">
                  <wp:posOffset>109220</wp:posOffset>
                </wp:positionV>
                <wp:extent cx="1600200" cy="457200"/>
                <wp:effectExtent l="7620" t="7620" r="11430" b="11430"/>
                <wp:wrapNone/>
                <wp:docPr id="7" name="Поле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00200" cy="4572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703C1" w:rsidRDefault="004703C1" w:rsidP="004703C1">
                            <w:pPr>
                              <w:jc w:val="center"/>
                            </w:pPr>
                            <w:r>
                              <w:t>Уборщик служебных помещений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оле 7" o:spid="_x0000_s1039" type="#_x0000_t202" style="position:absolute;margin-left:18pt;margin-top:8.6pt;width:126pt;height:36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">
                <v:textbox>
                  <w:txbxContent>
                    <w:p w:rsidR="004703C1" w:rsidRDefault="004703C1" w:rsidP="004703C1">
                      <w:pPr>
                        <w:jc w:val="center"/>
                      </w:pPr>
                      <w:r>
                        <w:t>Уборщик служебных помещений</w:t>
                      </w:r>
                    </w:p>
                  </w:txbxContent>
                </v:textbox>
              </v:shape>
            </w:pict>
          </mc:Fallback>
        </mc:AlternateContent>
      </w:r>
    </w:p>
    <w:p w:rsidR="004703C1" w:rsidRPr="004703C1" w:rsidRDefault="004703C1" w:rsidP="004703C1">
      <w:pPr>
        <w:rPr>
          <w:sz w:val="24"/>
          <w:szCs w:val="24"/>
        </w:rPr>
      </w:pPr>
      <w:r w:rsidRPr="004703C1"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6B794958" wp14:editId="26FFB805">
                <wp:simplePos x="0" y="0"/>
                <wp:positionH relativeFrom="column">
                  <wp:posOffset>1828800</wp:posOffset>
                </wp:positionH>
                <wp:positionV relativeFrom="paragraph">
                  <wp:posOffset>143510</wp:posOffset>
                </wp:positionV>
                <wp:extent cx="342900" cy="0"/>
                <wp:effectExtent l="7620" t="7620" r="11430" b="11430"/>
                <wp:wrapNone/>
                <wp:docPr id="6" name="Прямая соединительная линия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3429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6" o:spid="_x0000_s1026" style="position:absolute;flip:x;z-index:251679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in,11.3pt" to="171pt,11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"/>
            </w:pict>
          </mc:Fallback>
        </mc:AlternateContent>
      </w:r>
      <w:r w:rsidRPr="004703C1"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92032" behindDoc="0" locked="0" layoutInCell="1" allowOverlap="1" wp14:anchorId="3B4365D1" wp14:editId="23A5E023">
                <wp:simplePos x="0" y="0"/>
                <wp:positionH relativeFrom="column">
                  <wp:posOffset>6216015</wp:posOffset>
                </wp:positionH>
                <wp:positionV relativeFrom="paragraph">
                  <wp:posOffset>10160</wp:posOffset>
                </wp:positionV>
                <wp:extent cx="363220" cy="0"/>
                <wp:effectExtent l="13335" t="7620" r="13970" b="11430"/>
                <wp:wrapNone/>
                <wp:docPr id="5" name="Прямая со стрелкой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6322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рямая со стрелкой 5" o:spid="_x0000_s1026" type="#_x0000_t32" style="position:absolute;margin-left:489.45pt;margin-top:.8pt;width:28.6pt;height:0;z-index:2516920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"/>
            </w:pict>
          </mc:Fallback>
        </mc:AlternateContent>
      </w:r>
    </w:p>
    <w:p w:rsidR="004703C1" w:rsidRPr="004703C1" w:rsidRDefault="004703C1" w:rsidP="004703C1">
      <w:pPr>
        <w:rPr>
          <w:sz w:val="24"/>
          <w:szCs w:val="24"/>
        </w:rPr>
      </w:pPr>
    </w:p>
    <w:p w:rsidR="004703C1" w:rsidRPr="004703C1" w:rsidRDefault="004703C1" w:rsidP="004703C1">
      <w:pPr>
        <w:rPr>
          <w:sz w:val="24"/>
          <w:szCs w:val="24"/>
        </w:rPr>
      </w:pPr>
    </w:p>
    <w:p w:rsidR="004703C1" w:rsidRPr="004703C1" w:rsidRDefault="004703C1" w:rsidP="004703C1">
      <w:pPr>
        <w:tabs>
          <w:tab w:val="left" w:pos="6612"/>
        </w:tabs>
        <w:jc w:val="both"/>
        <w:rPr>
          <w:sz w:val="24"/>
          <w:szCs w:val="24"/>
        </w:rPr>
      </w:pPr>
      <w:r w:rsidRPr="004703C1">
        <w:rPr>
          <w:sz w:val="24"/>
          <w:szCs w:val="24"/>
        </w:rPr>
        <w:t xml:space="preserve">                         Начальник МУ «Гражданская защита Каслинского района»                                                              Ю.В.Грачев</w:t>
      </w:r>
    </w:p>
    <w:sectPr w:rsidR="004703C1" w:rsidRPr="004703C1" w:rsidSect="004703C1">
      <w:pgSz w:w="16838" w:h="11906" w:orient="landscape"/>
      <w:pgMar w:top="567" w:right="567" w:bottom="284" w:left="567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C720D" w:rsidRDefault="000C720D">
      <w:r>
        <w:separator/>
      </w:r>
    </w:p>
  </w:endnote>
  <w:endnote w:type="continuationSeparator" w:id="0">
    <w:p w:rsidR="000C720D" w:rsidRDefault="000C720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C720D" w:rsidRDefault="000C720D">
      <w:r>
        <w:separator/>
      </w:r>
    </w:p>
  </w:footnote>
  <w:footnote w:type="continuationSeparator" w:id="0">
    <w:p w:rsidR="000C720D" w:rsidRDefault="000C720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476BC" w:rsidRDefault="001476BC" w:rsidP="00BE76CA">
    <w:pPr>
      <w:pStyle w:val="a9"/>
      <w:framePr w:wrap="auto" w:vAnchor="text" w:hAnchor="margin" w:xAlign="center" w:y="1"/>
      <w:rPr>
        <w:rStyle w:val="ab"/>
      </w:rPr>
    </w:pPr>
  </w:p>
  <w:p w:rsidR="001476BC" w:rsidRDefault="001476BC" w:rsidP="004C57DA">
    <w:pPr>
      <w:pStyle w:val="a9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CC1182"/>
    <w:multiLevelType w:val="hybridMultilevel"/>
    <w:tmpl w:val="832E1356"/>
    <w:lvl w:ilvl="0" w:tplc="7BBEC308">
      <w:start w:val="1"/>
      <w:numFmt w:val="decimal"/>
      <w:lvlText w:val="%1."/>
      <w:lvlJc w:val="left"/>
      <w:pPr>
        <w:ind w:left="1698" w:hanging="9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>
    <w:nsid w:val="0FC05DA0"/>
    <w:multiLevelType w:val="hybridMultilevel"/>
    <w:tmpl w:val="73B699B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2075165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3">
    <w:nsid w:val="13D80690"/>
    <w:multiLevelType w:val="hybridMultilevel"/>
    <w:tmpl w:val="DCEAA0BC"/>
    <w:lvl w:ilvl="0" w:tplc="443AB560">
      <w:start w:val="1"/>
      <w:numFmt w:val="decimal"/>
      <w:suff w:val="space"/>
      <w:lvlText w:val="%1)"/>
      <w:lvlJc w:val="left"/>
      <w:pPr>
        <w:ind w:left="0" w:firstLine="709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2176553"/>
    <w:multiLevelType w:val="multilevel"/>
    <w:tmpl w:val="E98662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64402B1F"/>
    <w:multiLevelType w:val="hybridMultilevel"/>
    <w:tmpl w:val="5176AA2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908363A"/>
    <w:multiLevelType w:val="hybridMultilevel"/>
    <w:tmpl w:val="08E23BCA"/>
    <w:lvl w:ilvl="0" w:tplc="CE622D1C">
      <w:start w:val="1"/>
      <w:numFmt w:val="decimal"/>
      <w:lvlText w:val="%1."/>
      <w:lvlJc w:val="left"/>
      <w:pPr>
        <w:ind w:left="1788" w:hanging="108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7">
    <w:nsid w:val="6C6F34D5"/>
    <w:multiLevelType w:val="hybridMultilevel"/>
    <w:tmpl w:val="3AC03E76"/>
    <w:lvl w:ilvl="0" w:tplc="485671A4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8">
    <w:nsid w:val="70F23F48"/>
    <w:multiLevelType w:val="hybridMultilevel"/>
    <w:tmpl w:val="842026CC"/>
    <w:lvl w:ilvl="0" w:tplc="26AE2414">
      <w:start w:val="1"/>
      <w:numFmt w:val="upperRoman"/>
      <w:lvlText w:val="%1."/>
      <w:lvlJc w:val="left"/>
      <w:pPr>
        <w:ind w:left="1774" w:hanging="106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">
    <w:nsid w:val="7C494111"/>
    <w:multiLevelType w:val="hybridMultilevel"/>
    <w:tmpl w:val="6C126D92"/>
    <w:lvl w:ilvl="0" w:tplc="53101D96">
      <w:start w:val="1"/>
      <w:numFmt w:val="decimal"/>
      <w:suff w:val="space"/>
      <w:lvlText w:val="%1."/>
      <w:lvlJc w:val="left"/>
      <w:pPr>
        <w:ind w:left="0" w:firstLine="709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num w:numId="1">
    <w:abstractNumId w:val="9"/>
  </w:num>
  <w:num w:numId="2">
    <w:abstractNumId w:val="6"/>
  </w:num>
  <w:num w:numId="3">
    <w:abstractNumId w:val="3"/>
  </w:num>
  <w:num w:numId="4">
    <w:abstractNumId w:val="2"/>
  </w:num>
  <w:num w:numId="5">
    <w:abstractNumId w:val="8"/>
  </w:num>
  <w:num w:numId="6">
    <w:abstractNumId w:val="5"/>
  </w:num>
  <w:num w:numId="7">
    <w:abstractNumId w:val="1"/>
  </w:num>
  <w:num w:numId="8">
    <w:abstractNumId w:val="4"/>
  </w:num>
  <w:num w:numId="9">
    <w:abstractNumId w:val="0"/>
  </w:num>
  <w:num w:numId="10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C7781"/>
    <w:rsid w:val="00001FBD"/>
    <w:rsid w:val="00005AD3"/>
    <w:rsid w:val="00030288"/>
    <w:rsid w:val="00035E39"/>
    <w:rsid w:val="00044993"/>
    <w:rsid w:val="00045371"/>
    <w:rsid w:val="00046FFC"/>
    <w:rsid w:val="0005038E"/>
    <w:rsid w:val="00051980"/>
    <w:rsid w:val="000602E1"/>
    <w:rsid w:val="000674DD"/>
    <w:rsid w:val="00072436"/>
    <w:rsid w:val="0007537B"/>
    <w:rsid w:val="00077F9E"/>
    <w:rsid w:val="00080A65"/>
    <w:rsid w:val="00085021"/>
    <w:rsid w:val="00086A06"/>
    <w:rsid w:val="000977D2"/>
    <w:rsid w:val="000A04E5"/>
    <w:rsid w:val="000A3972"/>
    <w:rsid w:val="000A399C"/>
    <w:rsid w:val="000B33AC"/>
    <w:rsid w:val="000B6F5A"/>
    <w:rsid w:val="000B7DFE"/>
    <w:rsid w:val="000C1E0B"/>
    <w:rsid w:val="000C720D"/>
    <w:rsid w:val="000D2044"/>
    <w:rsid w:val="000E6F2B"/>
    <w:rsid w:val="00103133"/>
    <w:rsid w:val="00106DC8"/>
    <w:rsid w:val="0011413D"/>
    <w:rsid w:val="00133D07"/>
    <w:rsid w:val="001476BC"/>
    <w:rsid w:val="00156669"/>
    <w:rsid w:val="001612D6"/>
    <w:rsid w:val="001818EC"/>
    <w:rsid w:val="001952DE"/>
    <w:rsid w:val="001B3FA6"/>
    <w:rsid w:val="001B5FF0"/>
    <w:rsid w:val="001E72C3"/>
    <w:rsid w:val="001F50B1"/>
    <w:rsid w:val="001F640F"/>
    <w:rsid w:val="00200539"/>
    <w:rsid w:val="00235C0C"/>
    <w:rsid w:val="00276246"/>
    <w:rsid w:val="00285F07"/>
    <w:rsid w:val="00290C54"/>
    <w:rsid w:val="002A4129"/>
    <w:rsid w:val="002B7306"/>
    <w:rsid w:val="002C14F5"/>
    <w:rsid w:val="002C3D09"/>
    <w:rsid w:val="002D7005"/>
    <w:rsid w:val="002E047E"/>
    <w:rsid w:val="002E264D"/>
    <w:rsid w:val="002F1F0B"/>
    <w:rsid w:val="00316FDE"/>
    <w:rsid w:val="003219B8"/>
    <w:rsid w:val="00336281"/>
    <w:rsid w:val="00350B32"/>
    <w:rsid w:val="00352E93"/>
    <w:rsid w:val="00375647"/>
    <w:rsid w:val="00376272"/>
    <w:rsid w:val="0038578D"/>
    <w:rsid w:val="00391E4C"/>
    <w:rsid w:val="003B0882"/>
    <w:rsid w:val="003B0FA8"/>
    <w:rsid w:val="003C4599"/>
    <w:rsid w:val="003D3576"/>
    <w:rsid w:val="003E0AF0"/>
    <w:rsid w:val="003E7013"/>
    <w:rsid w:val="003F450E"/>
    <w:rsid w:val="003F67E4"/>
    <w:rsid w:val="00404801"/>
    <w:rsid w:val="00414B33"/>
    <w:rsid w:val="00426198"/>
    <w:rsid w:val="0043184E"/>
    <w:rsid w:val="00444944"/>
    <w:rsid w:val="00444948"/>
    <w:rsid w:val="004540A8"/>
    <w:rsid w:val="00457A11"/>
    <w:rsid w:val="004605F6"/>
    <w:rsid w:val="00461677"/>
    <w:rsid w:val="00467019"/>
    <w:rsid w:val="004703C1"/>
    <w:rsid w:val="00481637"/>
    <w:rsid w:val="00482B40"/>
    <w:rsid w:val="004C57DA"/>
    <w:rsid w:val="004D4D4C"/>
    <w:rsid w:val="004E1429"/>
    <w:rsid w:val="004E26F4"/>
    <w:rsid w:val="004E2C63"/>
    <w:rsid w:val="005225F5"/>
    <w:rsid w:val="00561456"/>
    <w:rsid w:val="00570A19"/>
    <w:rsid w:val="005747D0"/>
    <w:rsid w:val="00593B60"/>
    <w:rsid w:val="00595BCC"/>
    <w:rsid w:val="005A6A3D"/>
    <w:rsid w:val="005D0A16"/>
    <w:rsid w:val="005D69D2"/>
    <w:rsid w:val="005F0085"/>
    <w:rsid w:val="005F5EB3"/>
    <w:rsid w:val="00611EA6"/>
    <w:rsid w:val="006122AC"/>
    <w:rsid w:val="00613E2C"/>
    <w:rsid w:val="006150F4"/>
    <w:rsid w:val="006210C4"/>
    <w:rsid w:val="006374F3"/>
    <w:rsid w:val="00640C2D"/>
    <w:rsid w:val="00642060"/>
    <w:rsid w:val="0064368E"/>
    <w:rsid w:val="006771AA"/>
    <w:rsid w:val="006A13DD"/>
    <w:rsid w:val="006A4942"/>
    <w:rsid w:val="006D6710"/>
    <w:rsid w:val="006D68F8"/>
    <w:rsid w:val="006F425C"/>
    <w:rsid w:val="00720FF6"/>
    <w:rsid w:val="0072324C"/>
    <w:rsid w:val="00727029"/>
    <w:rsid w:val="0073075C"/>
    <w:rsid w:val="00740284"/>
    <w:rsid w:val="00747158"/>
    <w:rsid w:val="0076430A"/>
    <w:rsid w:val="007977F3"/>
    <w:rsid w:val="007C035E"/>
    <w:rsid w:val="007C301D"/>
    <w:rsid w:val="007C4EB2"/>
    <w:rsid w:val="007D2B18"/>
    <w:rsid w:val="007D2D01"/>
    <w:rsid w:val="007E271E"/>
    <w:rsid w:val="008023FB"/>
    <w:rsid w:val="00805DFD"/>
    <w:rsid w:val="00811E22"/>
    <w:rsid w:val="0081587B"/>
    <w:rsid w:val="00830873"/>
    <w:rsid w:val="00851712"/>
    <w:rsid w:val="00852828"/>
    <w:rsid w:val="00852BFA"/>
    <w:rsid w:val="008559AE"/>
    <w:rsid w:val="00856F3C"/>
    <w:rsid w:val="0088138B"/>
    <w:rsid w:val="008853C3"/>
    <w:rsid w:val="0088730F"/>
    <w:rsid w:val="00887CF6"/>
    <w:rsid w:val="008A1C4B"/>
    <w:rsid w:val="008A4775"/>
    <w:rsid w:val="008B72E0"/>
    <w:rsid w:val="008C0B04"/>
    <w:rsid w:val="008C2C52"/>
    <w:rsid w:val="008D38D9"/>
    <w:rsid w:val="008D4AE5"/>
    <w:rsid w:val="008E093D"/>
    <w:rsid w:val="008E3511"/>
    <w:rsid w:val="008F3559"/>
    <w:rsid w:val="008F550E"/>
    <w:rsid w:val="00921329"/>
    <w:rsid w:val="009252AB"/>
    <w:rsid w:val="0093254F"/>
    <w:rsid w:val="00953167"/>
    <w:rsid w:val="00970B3D"/>
    <w:rsid w:val="00995AE6"/>
    <w:rsid w:val="009B3672"/>
    <w:rsid w:val="009B5F53"/>
    <w:rsid w:val="009E60E2"/>
    <w:rsid w:val="009F55AF"/>
    <w:rsid w:val="00A14947"/>
    <w:rsid w:val="00A16A9A"/>
    <w:rsid w:val="00A2184A"/>
    <w:rsid w:val="00A242A3"/>
    <w:rsid w:val="00A36B40"/>
    <w:rsid w:val="00A52455"/>
    <w:rsid w:val="00A642F0"/>
    <w:rsid w:val="00A6727D"/>
    <w:rsid w:val="00A73BBF"/>
    <w:rsid w:val="00A8285A"/>
    <w:rsid w:val="00A8392A"/>
    <w:rsid w:val="00A869DA"/>
    <w:rsid w:val="00AB5CA9"/>
    <w:rsid w:val="00AD1AD5"/>
    <w:rsid w:val="00AF74FF"/>
    <w:rsid w:val="00B41AE4"/>
    <w:rsid w:val="00B53E18"/>
    <w:rsid w:val="00B74317"/>
    <w:rsid w:val="00B9110C"/>
    <w:rsid w:val="00BA38F8"/>
    <w:rsid w:val="00BC2479"/>
    <w:rsid w:val="00BC55C8"/>
    <w:rsid w:val="00BC72B6"/>
    <w:rsid w:val="00BE2703"/>
    <w:rsid w:val="00BE38AE"/>
    <w:rsid w:val="00BE48D9"/>
    <w:rsid w:val="00BE527C"/>
    <w:rsid w:val="00BE61CF"/>
    <w:rsid w:val="00BE76CA"/>
    <w:rsid w:val="00C03668"/>
    <w:rsid w:val="00C07AEC"/>
    <w:rsid w:val="00C10A11"/>
    <w:rsid w:val="00C140D0"/>
    <w:rsid w:val="00C14E9C"/>
    <w:rsid w:val="00C21D59"/>
    <w:rsid w:val="00C33ED0"/>
    <w:rsid w:val="00C34948"/>
    <w:rsid w:val="00C4494C"/>
    <w:rsid w:val="00C45447"/>
    <w:rsid w:val="00C46B2E"/>
    <w:rsid w:val="00C513FB"/>
    <w:rsid w:val="00C55382"/>
    <w:rsid w:val="00C55B82"/>
    <w:rsid w:val="00C57337"/>
    <w:rsid w:val="00C617ED"/>
    <w:rsid w:val="00C6335C"/>
    <w:rsid w:val="00C65A3D"/>
    <w:rsid w:val="00C70BA3"/>
    <w:rsid w:val="00C7634B"/>
    <w:rsid w:val="00CA17F9"/>
    <w:rsid w:val="00CA279C"/>
    <w:rsid w:val="00CA427A"/>
    <w:rsid w:val="00CA64D7"/>
    <w:rsid w:val="00CB106B"/>
    <w:rsid w:val="00CC2476"/>
    <w:rsid w:val="00CC66BA"/>
    <w:rsid w:val="00CC6B2D"/>
    <w:rsid w:val="00CD3C20"/>
    <w:rsid w:val="00CD7F75"/>
    <w:rsid w:val="00CE2EE4"/>
    <w:rsid w:val="00CF183F"/>
    <w:rsid w:val="00CF21E0"/>
    <w:rsid w:val="00D03A0A"/>
    <w:rsid w:val="00D12500"/>
    <w:rsid w:val="00D15D21"/>
    <w:rsid w:val="00D27EFB"/>
    <w:rsid w:val="00D3464A"/>
    <w:rsid w:val="00D353B9"/>
    <w:rsid w:val="00D4387A"/>
    <w:rsid w:val="00D5060B"/>
    <w:rsid w:val="00D50C21"/>
    <w:rsid w:val="00D54AC6"/>
    <w:rsid w:val="00D5707B"/>
    <w:rsid w:val="00D87B08"/>
    <w:rsid w:val="00D9179C"/>
    <w:rsid w:val="00D919E8"/>
    <w:rsid w:val="00D93E51"/>
    <w:rsid w:val="00DA6E03"/>
    <w:rsid w:val="00DB0CCE"/>
    <w:rsid w:val="00DB361B"/>
    <w:rsid w:val="00DC0BD7"/>
    <w:rsid w:val="00DD1381"/>
    <w:rsid w:val="00DF06F4"/>
    <w:rsid w:val="00E234ED"/>
    <w:rsid w:val="00E26B0A"/>
    <w:rsid w:val="00E2717F"/>
    <w:rsid w:val="00E32129"/>
    <w:rsid w:val="00E3453D"/>
    <w:rsid w:val="00E5258F"/>
    <w:rsid w:val="00E6275E"/>
    <w:rsid w:val="00E6549A"/>
    <w:rsid w:val="00E65B28"/>
    <w:rsid w:val="00E75C3C"/>
    <w:rsid w:val="00E9479E"/>
    <w:rsid w:val="00EA2855"/>
    <w:rsid w:val="00EA3A4E"/>
    <w:rsid w:val="00EC459D"/>
    <w:rsid w:val="00EC687A"/>
    <w:rsid w:val="00EE4C5F"/>
    <w:rsid w:val="00EE6F61"/>
    <w:rsid w:val="00EF1F2B"/>
    <w:rsid w:val="00EF6D16"/>
    <w:rsid w:val="00F01AD8"/>
    <w:rsid w:val="00F11D07"/>
    <w:rsid w:val="00F14935"/>
    <w:rsid w:val="00F354C1"/>
    <w:rsid w:val="00F41EE2"/>
    <w:rsid w:val="00F5196D"/>
    <w:rsid w:val="00F53175"/>
    <w:rsid w:val="00F657D1"/>
    <w:rsid w:val="00F734EB"/>
    <w:rsid w:val="00F74F5E"/>
    <w:rsid w:val="00F81F87"/>
    <w:rsid w:val="00FA2BFC"/>
    <w:rsid w:val="00FA51EA"/>
    <w:rsid w:val="00FC6FC8"/>
    <w:rsid w:val="00FC7781"/>
    <w:rsid w:val="00FD4001"/>
    <w:rsid w:val="00FF14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7977F3"/>
  </w:style>
  <w:style w:type="paragraph" w:styleId="1">
    <w:name w:val="heading 1"/>
    <w:basedOn w:val="a"/>
    <w:next w:val="a"/>
    <w:qFormat/>
    <w:rsid w:val="007977F3"/>
    <w:pPr>
      <w:keepNext/>
      <w:outlineLvl w:val="0"/>
    </w:pPr>
    <w:rPr>
      <w:b/>
      <w:sz w:val="24"/>
    </w:rPr>
  </w:style>
  <w:style w:type="paragraph" w:styleId="2">
    <w:name w:val="heading 2"/>
    <w:basedOn w:val="a"/>
    <w:next w:val="a"/>
    <w:qFormat/>
    <w:rsid w:val="007977F3"/>
    <w:pPr>
      <w:keepNext/>
      <w:outlineLvl w:val="1"/>
    </w:pPr>
    <w:rPr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rsid w:val="00FC7781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rsid w:val="00FC7781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FC7781"/>
    <w:pPr>
      <w:ind w:left="720"/>
      <w:contextualSpacing/>
    </w:pPr>
  </w:style>
  <w:style w:type="table" w:styleId="a6">
    <w:name w:val="Table Grid"/>
    <w:basedOn w:val="a1"/>
    <w:rsid w:val="0005038E"/>
    <w:rPr>
      <w:rFonts w:ascii="Calibri" w:hAnsi="Calibri"/>
      <w:sz w:val="22"/>
      <w:szCs w:val="22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7">
    <w:basedOn w:val="a"/>
    <w:rsid w:val="00D5707B"/>
    <w:pPr>
      <w:spacing w:after="160" w:line="240" w:lineRule="exact"/>
    </w:pPr>
    <w:rPr>
      <w:rFonts w:ascii="Verdana" w:hAnsi="Verdana"/>
      <w:color w:val="000000"/>
      <w:sz w:val="24"/>
      <w:szCs w:val="24"/>
      <w:lang w:val="en-US" w:eastAsia="en-US"/>
    </w:rPr>
  </w:style>
  <w:style w:type="paragraph" w:styleId="a8">
    <w:name w:val="Normal (Web)"/>
    <w:basedOn w:val="a"/>
    <w:rsid w:val="00BE76CA"/>
    <w:pPr>
      <w:spacing w:before="100" w:beforeAutospacing="1" w:after="100" w:afterAutospacing="1"/>
    </w:pPr>
    <w:rPr>
      <w:sz w:val="24"/>
      <w:szCs w:val="24"/>
    </w:rPr>
  </w:style>
  <w:style w:type="paragraph" w:styleId="3">
    <w:name w:val="Body Text Indent 3"/>
    <w:basedOn w:val="a"/>
    <w:link w:val="30"/>
    <w:rsid w:val="00BE76CA"/>
    <w:pPr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basedOn w:val="a0"/>
    <w:link w:val="3"/>
    <w:semiHidden/>
    <w:locked/>
    <w:rsid w:val="00BE76CA"/>
    <w:rPr>
      <w:sz w:val="16"/>
      <w:szCs w:val="16"/>
      <w:lang w:val="ru-RU" w:eastAsia="ru-RU" w:bidi="ar-SA"/>
    </w:rPr>
  </w:style>
  <w:style w:type="paragraph" w:customStyle="1" w:styleId="ConsPlusNormal">
    <w:name w:val="ConsPlusNormal"/>
    <w:rsid w:val="00BE76CA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9">
    <w:name w:val="header"/>
    <w:basedOn w:val="a"/>
    <w:link w:val="aa"/>
    <w:uiPriority w:val="99"/>
    <w:rsid w:val="00BE76CA"/>
    <w:pPr>
      <w:tabs>
        <w:tab w:val="center" w:pos="4677"/>
        <w:tab w:val="right" w:pos="9355"/>
      </w:tabs>
    </w:pPr>
    <w:rPr>
      <w:sz w:val="24"/>
      <w:szCs w:val="24"/>
    </w:rPr>
  </w:style>
  <w:style w:type="character" w:customStyle="1" w:styleId="aa">
    <w:name w:val="Верхний колонтитул Знак"/>
    <w:basedOn w:val="a0"/>
    <w:link w:val="a9"/>
    <w:uiPriority w:val="99"/>
    <w:locked/>
    <w:rsid w:val="00BE76CA"/>
    <w:rPr>
      <w:sz w:val="24"/>
      <w:szCs w:val="24"/>
      <w:lang w:val="ru-RU" w:eastAsia="ru-RU" w:bidi="ar-SA"/>
    </w:rPr>
  </w:style>
  <w:style w:type="character" w:styleId="ab">
    <w:name w:val="page number"/>
    <w:basedOn w:val="a0"/>
    <w:rsid w:val="00BE76CA"/>
    <w:rPr>
      <w:rFonts w:cs="Times New Roman"/>
    </w:rPr>
  </w:style>
  <w:style w:type="paragraph" w:styleId="ac">
    <w:name w:val="Body Text"/>
    <w:basedOn w:val="a"/>
    <w:link w:val="ad"/>
    <w:rsid w:val="00BE76CA"/>
    <w:pPr>
      <w:spacing w:after="120"/>
    </w:pPr>
    <w:rPr>
      <w:sz w:val="24"/>
      <w:szCs w:val="24"/>
    </w:rPr>
  </w:style>
  <w:style w:type="character" w:customStyle="1" w:styleId="ad">
    <w:name w:val="Основной текст Знак"/>
    <w:basedOn w:val="a0"/>
    <w:link w:val="ac"/>
    <w:locked/>
    <w:rsid w:val="00BE76CA"/>
    <w:rPr>
      <w:sz w:val="24"/>
      <w:szCs w:val="24"/>
      <w:lang w:val="ru-RU" w:eastAsia="ru-RU" w:bidi="ar-SA"/>
    </w:rPr>
  </w:style>
  <w:style w:type="paragraph" w:customStyle="1" w:styleId="10">
    <w:name w:val="Обычный1"/>
    <w:autoRedefine/>
    <w:rsid w:val="0064368E"/>
    <w:pPr>
      <w:jc w:val="center"/>
    </w:pPr>
    <w:rPr>
      <w:b/>
      <w:sz w:val="24"/>
      <w:szCs w:val="24"/>
    </w:rPr>
  </w:style>
  <w:style w:type="paragraph" w:customStyle="1" w:styleId="ConsPlusNonformat">
    <w:name w:val="ConsPlusNonformat"/>
    <w:rsid w:val="00BE76CA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styleId="ae">
    <w:name w:val="footer"/>
    <w:basedOn w:val="a"/>
    <w:link w:val="af"/>
    <w:rsid w:val="00F74F5E"/>
    <w:pPr>
      <w:tabs>
        <w:tab w:val="center" w:pos="4677"/>
        <w:tab w:val="right" w:pos="9355"/>
      </w:tabs>
    </w:pPr>
  </w:style>
  <w:style w:type="character" w:customStyle="1" w:styleId="af">
    <w:name w:val="Нижний колонтитул Знак"/>
    <w:basedOn w:val="a0"/>
    <w:link w:val="ae"/>
    <w:rsid w:val="00F74F5E"/>
  </w:style>
  <w:style w:type="paragraph" w:styleId="af0">
    <w:name w:val="No Spacing"/>
    <w:uiPriority w:val="1"/>
    <w:qFormat/>
    <w:rsid w:val="004703C1"/>
    <w:rPr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7977F3"/>
  </w:style>
  <w:style w:type="paragraph" w:styleId="1">
    <w:name w:val="heading 1"/>
    <w:basedOn w:val="a"/>
    <w:next w:val="a"/>
    <w:qFormat/>
    <w:rsid w:val="007977F3"/>
    <w:pPr>
      <w:keepNext/>
      <w:outlineLvl w:val="0"/>
    </w:pPr>
    <w:rPr>
      <w:b/>
      <w:sz w:val="24"/>
    </w:rPr>
  </w:style>
  <w:style w:type="paragraph" w:styleId="2">
    <w:name w:val="heading 2"/>
    <w:basedOn w:val="a"/>
    <w:next w:val="a"/>
    <w:qFormat/>
    <w:rsid w:val="007977F3"/>
    <w:pPr>
      <w:keepNext/>
      <w:outlineLvl w:val="1"/>
    </w:pPr>
    <w:rPr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rsid w:val="00FC7781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rsid w:val="00FC7781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FC7781"/>
    <w:pPr>
      <w:ind w:left="720"/>
      <w:contextualSpacing/>
    </w:pPr>
  </w:style>
  <w:style w:type="table" w:styleId="a6">
    <w:name w:val="Table Grid"/>
    <w:basedOn w:val="a1"/>
    <w:rsid w:val="0005038E"/>
    <w:rPr>
      <w:rFonts w:ascii="Calibri" w:hAnsi="Calibri"/>
      <w:sz w:val="22"/>
      <w:szCs w:val="22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7">
    <w:basedOn w:val="a"/>
    <w:rsid w:val="00D5707B"/>
    <w:pPr>
      <w:spacing w:after="160" w:line="240" w:lineRule="exact"/>
    </w:pPr>
    <w:rPr>
      <w:rFonts w:ascii="Verdana" w:hAnsi="Verdana"/>
      <w:color w:val="000000"/>
      <w:sz w:val="24"/>
      <w:szCs w:val="24"/>
      <w:lang w:val="en-US" w:eastAsia="en-US"/>
    </w:rPr>
  </w:style>
  <w:style w:type="paragraph" w:styleId="a8">
    <w:name w:val="Normal (Web)"/>
    <w:basedOn w:val="a"/>
    <w:rsid w:val="00BE76CA"/>
    <w:pPr>
      <w:spacing w:before="100" w:beforeAutospacing="1" w:after="100" w:afterAutospacing="1"/>
    </w:pPr>
    <w:rPr>
      <w:sz w:val="24"/>
      <w:szCs w:val="24"/>
    </w:rPr>
  </w:style>
  <w:style w:type="paragraph" w:styleId="3">
    <w:name w:val="Body Text Indent 3"/>
    <w:basedOn w:val="a"/>
    <w:link w:val="30"/>
    <w:rsid w:val="00BE76CA"/>
    <w:pPr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basedOn w:val="a0"/>
    <w:link w:val="3"/>
    <w:semiHidden/>
    <w:locked/>
    <w:rsid w:val="00BE76CA"/>
    <w:rPr>
      <w:sz w:val="16"/>
      <w:szCs w:val="16"/>
      <w:lang w:val="ru-RU" w:eastAsia="ru-RU" w:bidi="ar-SA"/>
    </w:rPr>
  </w:style>
  <w:style w:type="paragraph" w:customStyle="1" w:styleId="ConsPlusNormal">
    <w:name w:val="ConsPlusNormal"/>
    <w:rsid w:val="00BE76CA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9">
    <w:name w:val="header"/>
    <w:basedOn w:val="a"/>
    <w:link w:val="aa"/>
    <w:uiPriority w:val="99"/>
    <w:rsid w:val="00BE76CA"/>
    <w:pPr>
      <w:tabs>
        <w:tab w:val="center" w:pos="4677"/>
        <w:tab w:val="right" w:pos="9355"/>
      </w:tabs>
    </w:pPr>
    <w:rPr>
      <w:sz w:val="24"/>
      <w:szCs w:val="24"/>
    </w:rPr>
  </w:style>
  <w:style w:type="character" w:customStyle="1" w:styleId="aa">
    <w:name w:val="Верхний колонтитул Знак"/>
    <w:basedOn w:val="a0"/>
    <w:link w:val="a9"/>
    <w:uiPriority w:val="99"/>
    <w:locked/>
    <w:rsid w:val="00BE76CA"/>
    <w:rPr>
      <w:sz w:val="24"/>
      <w:szCs w:val="24"/>
      <w:lang w:val="ru-RU" w:eastAsia="ru-RU" w:bidi="ar-SA"/>
    </w:rPr>
  </w:style>
  <w:style w:type="character" w:styleId="ab">
    <w:name w:val="page number"/>
    <w:basedOn w:val="a0"/>
    <w:rsid w:val="00BE76CA"/>
    <w:rPr>
      <w:rFonts w:cs="Times New Roman"/>
    </w:rPr>
  </w:style>
  <w:style w:type="paragraph" w:styleId="ac">
    <w:name w:val="Body Text"/>
    <w:basedOn w:val="a"/>
    <w:link w:val="ad"/>
    <w:rsid w:val="00BE76CA"/>
    <w:pPr>
      <w:spacing w:after="120"/>
    </w:pPr>
    <w:rPr>
      <w:sz w:val="24"/>
      <w:szCs w:val="24"/>
    </w:rPr>
  </w:style>
  <w:style w:type="character" w:customStyle="1" w:styleId="ad">
    <w:name w:val="Основной текст Знак"/>
    <w:basedOn w:val="a0"/>
    <w:link w:val="ac"/>
    <w:locked/>
    <w:rsid w:val="00BE76CA"/>
    <w:rPr>
      <w:sz w:val="24"/>
      <w:szCs w:val="24"/>
      <w:lang w:val="ru-RU" w:eastAsia="ru-RU" w:bidi="ar-SA"/>
    </w:rPr>
  </w:style>
  <w:style w:type="paragraph" w:customStyle="1" w:styleId="10">
    <w:name w:val="Обычный1"/>
    <w:autoRedefine/>
    <w:rsid w:val="0064368E"/>
    <w:pPr>
      <w:jc w:val="center"/>
    </w:pPr>
    <w:rPr>
      <w:b/>
      <w:sz w:val="24"/>
      <w:szCs w:val="24"/>
    </w:rPr>
  </w:style>
  <w:style w:type="paragraph" w:customStyle="1" w:styleId="ConsPlusNonformat">
    <w:name w:val="ConsPlusNonformat"/>
    <w:rsid w:val="00BE76CA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styleId="ae">
    <w:name w:val="footer"/>
    <w:basedOn w:val="a"/>
    <w:link w:val="af"/>
    <w:rsid w:val="00F74F5E"/>
    <w:pPr>
      <w:tabs>
        <w:tab w:val="center" w:pos="4677"/>
        <w:tab w:val="right" w:pos="9355"/>
      </w:tabs>
    </w:pPr>
  </w:style>
  <w:style w:type="character" w:customStyle="1" w:styleId="af">
    <w:name w:val="Нижний колонтитул Знак"/>
    <w:basedOn w:val="a0"/>
    <w:link w:val="ae"/>
    <w:rsid w:val="00F74F5E"/>
  </w:style>
  <w:style w:type="paragraph" w:styleId="af0">
    <w:name w:val="No Spacing"/>
    <w:uiPriority w:val="1"/>
    <w:qFormat/>
    <w:rsid w:val="004703C1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09862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&#1048;&#1074;&#1072;&#1085;&#1086;&#1074;\Application%20Data\Microsoft\&#1064;&#1072;&#1073;&#1083;&#1086;&#1085;&#1099;\&#1041;&#1083;&#1072;&#1085;&#1082;%20&#1087;&#1086;&#1089;&#1090;.&#1072;&#1076;&#1084;.2009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6DC6404-6088-40D0-A84D-E4607FC8B52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пост.адм.2009</Template>
  <TotalTime>1</TotalTime>
  <Pages>2</Pages>
  <Words>306</Words>
  <Characters>1749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*****</Company>
  <LinksUpToDate>false</LinksUpToDate>
  <CharactersWithSpaces>2051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Ivanov</dc:creator>
  <cp:lastModifiedBy>Пользователь Windows</cp:lastModifiedBy>
  <cp:revision>3</cp:revision>
  <cp:lastPrinted>2021-06-11T06:23:00Z</cp:lastPrinted>
  <dcterms:created xsi:type="dcterms:W3CDTF">2021-06-22T07:00:00Z</dcterms:created>
  <dcterms:modified xsi:type="dcterms:W3CDTF">2021-06-23T03:09:00Z</dcterms:modified>
</cp:coreProperties>
</file>