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947" w:rsidRDefault="009D4538" w:rsidP="00C06947">
      <w:pPr>
        <w:jc w:val="center"/>
      </w:pPr>
      <w:r>
        <w:rPr>
          <w:noProof/>
        </w:rPr>
        <w:drawing>
          <wp:inline distT="0" distB="0" distL="0" distR="0">
            <wp:extent cx="522605" cy="645160"/>
            <wp:effectExtent l="1905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45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947" w:rsidRDefault="00A007DB" w:rsidP="00C06947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pt;margin-top:3.1pt;width:466.95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31" inset="3.75pt,.15pt,3.75pt,.15pt">
              <w:txbxContent>
                <w:p w:rsidR="0034674D" w:rsidRDefault="0034674D" w:rsidP="00C06947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34674D" w:rsidRDefault="0034674D" w:rsidP="00C06947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34674D" w:rsidRDefault="0034674D" w:rsidP="00C06947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34674D" w:rsidRDefault="0034674D" w:rsidP="00C06947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C06947" w:rsidRDefault="00C06947" w:rsidP="00C06947"/>
    <w:p w:rsidR="00C06947" w:rsidRDefault="00C06947" w:rsidP="00C06947"/>
    <w:p w:rsidR="00C06947" w:rsidRDefault="00C06947" w:rsidP="00C06947"/>
    <w:p w:rsidR="00C06947" w:rsidRDefault="00C06947" w:rsidP="00C06947"/>
    <w:p w:rsidR="00C06947" w:rsidRDefault="00C06947" w:rsidP="00C06947"/>
    <w:p w:rsidR="00C06947" w:rsidRDefault="00C06947" w:rsidP="00C06947"/>
    <w:p w:rsidR="00C06947" w:rsidRDefault="00A007DB" w:rsidP="00C06947">
      <w:r>
        <w:pict>
          <v:line id="_x0000_s1032" style="position:absolute;z-index:251657728" from="2pt,-.45pt" to="476.7pt,.4pt" strokeweight=".71mm">
            <v:stroke joinstyle="miter"/>
          </v:line>
        </w:pict>
      </w:r>
      <w:r>
        <w:pict>
          <v:shape id="_x0000_s1033" type="#_x0000_t202" style="position:absolute;margin-left:-5.3pt;margin-top:10.4pt;width:223.25pt;height:38.15pt;z-index:251658752;mso-wrap-distance-left:9.05pt;mso-wrap-distance-right:9.05pt" strokecolor="white" strokeweight=".5pt">
            <v:fill color2="black"/>
            <v:stroke color2="black"/>
            <v:textbox style="mso-next-textbox:#_x0000_s1033" inset="7.45pt,3.85pt,7.45pt,3.85pt">
              <w:txbxContent>
                <w:p w:rsidR="0034674D" w:rsidRPr="00890EEB" w:rsidRDefault="0034674D" w:rsidP="00C06947">
                  <w:pPr>
                    <w:rPr>
                      <w:sz w:val="24"/>
                      <w:u w:val="single"/>
                    </w:rPr>
                  </w:pPr>
                  <w:r w:rsidRPr="006C3CAB">
                    <w:rPr>
                      <w:sz w:val="24"/>
                    </w:rPr>
                    <w:t xml:space="preserve">от </w:t>
                  </w:r>
                  <w:r>
                    <w:rPr>
                      <w:sz w:val="24"/>
                    </w:rPr>
                    <w:t xml:space="preserve">27.04. </w:t>
                  </w:r>
                  <w:r w:rsidRPr="00D143C2">
                    <w:rPr>
                      <w:sz w:val="24"/>
                    </w:rPr>
                    <w:t>201</w:t>
                  </w:r>
                  <w:r>
                    <w:rPr>
                      <w:sz w:val="24"/>
                    </w:rPr>
                    <w:t>7 №</w:t>
                  </w:r>
                  <w:r w:rsidRPr="00AD751B">
                    <w:rPr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 xml:space="preserve">256   </w:t>
                  </w:r>
                </w:p>
                <w:p w:rsidR="0034674D" w:rsidRDefault="0034674D" w:rsidP="00C06947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34674D" w:rsidRDefault="0034674D" w:rsidP="00C06947">
                  <w:pPr>
                    <w:rPr>
                      <w:sz w:val="24"/>
                      <w:lang w:val="en-US"/>
                    </w:rPr>
                  </w:pPr>
                </w:p>
                <w:p w:rsidR="0034674D" w:rsidRDefault="0034674D" w:rsidP="00C06947">
                  <w:pPr>
                    <w:rPr>
                      <w:sz w:val="24"/>
                      <w:lang w:val="en-US"/>
                    </w:rPr>
                  </w:pPr>
                </w:p>
                <w:p w:rsidR="0034674D" w:rsidRDefault="0034674D" w:rsidP="00C06947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C06947" w:rsidRPr="00D82EB5" w:rsidRDefault="00C06947" w:rsidP="00C06947">
      <w:pPr>
        <w:rPr>
          <w:sz w:val="24"/>
        </w:rPr>
      </w:pPr>
    </w:p>
    <w:p w:rsidR="00C06947" w:rsidRPr="00D82EB5" w:rsidRDefault="00C06947" w:rsidP="00C06947">
      <w:pPr>
        <w:rPr>
          <w:sz w:val="24"/>
        </w:rPr>
      </w:pPr>
    </w:p>
    <w:p w:rsidR="00B173CF" w:rsidRDefault="00B173CF" w:rsidP="005D1BDD">
      <w:pPr>
        <w:rPr>
          <w:sz w:val="24"/>
          <w:szCs w:val="24"/>
        </w:rPr>
      </w:pPr>
    </w:p>
    <w:p w:rsidR="006C3CAB" w:rsidRDefault="006C3CAB" w:rsidP="005D1BDD">
      <w:pPr>
        <w:rPr>
          <w:sz w:val="24"/>
          <w:szCs w:val="24"/>
        </w:rPr>
      </w:pPr>
    </w:p>
    <w:p w:rsidR="005D1BDD" w:rsidRDefault="005D1BDD" w:rsidP="005D1BDD">
      <w:pPr>
        <w:rPr>
          <w:sz w:val="24"/>
          <w:szCs w:val="24"/>
        </w:rPr>
      </w:pPr>
      <w:r w:rsidRPr="00F833F8">
        <w:rPr>
          <w:sz w:val="24"/>
          <w:szCs w:val="24"/>
        </w:rPr>
        <w:t>О</w:t>
      </w:r>
      <w:r w:rsidR="004813ED">
        <w:rPr>
          <w:sz w:val="24"/>
          <w:szCs w:val="24"/>
        </w:rPr>
        <w:t xml:space="preserve"> внесении изменений в </w:t>
      </w:r>
      <w:r>
        <w:rPr>
          <w:sz w:val="24"/>
          <w:szCs w:val="24"/>
        </w:rPr>
        <w:t>переч</w:t>
      </w:r>
      <w:r w:rsidR="004813ED">
        <w:rPr>
          <w:sz w:val="24"/>
          <w:szCs w:val="24"/>
        </w:rPr>
        <w:t>ень</w:t>
      </w:r>
      <w:r>
        <w:rPr>
          <w:sz w:val="24"/>
          <w:szCs w:val="24"/>
        </w:rPr>
        <w:t xml:space="preserve"> мест </w:t>
      </w:r>
    </w:p>
    <w:p w:rsidR="005D1BDD" w:rsidRDefault="005D1BDD" w:rsidP="005D1BDD">
      <w:pPr>
        <w:rPr>
          <w:sz w:val="24"/>
          <w:szCs w:val="24"/>
        </w:rPr>
      </w:pPr>
      <w:r>
        <w:rPr>
          <w:sz w:val="24"/>
          <w:szCs w:val="24"/>
        </w:rPr>
        <w:t>массового пребывания людей</w:t>
      </w:r>
    </w:p>
    <w:p w:rsidR="005D1BDD" w:rsidRDefault="005D1BDD" w:rsidP="005D1BDD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Каслинского </w:t>
      </w:r>
    </w:p>
    <w:p w:rsidR="005D1BDD" w:rsidRDefault="005D1BDD" w:rsidP="005D1BDD">
      <w:pPr>
        <w:rPr>
          <w:sz w:val="24"/>
          <w:szCs w:val="24"/>
        </w:rPr>
      </w:pPr>
      <w:r>
        <w:rPr>
          <w:sz w:val="24"/>
          <w:szCs w:val="24"/>
        </w:rPr>
        <w:t>муниципального района</w:t>
      </w:r>
    </w:p>
    <w:p w:rsidR="00C77CD1" w:rsidRDefault="00C77CD1" w:rsidP="00C06947">
      <w:pPr>
        <w:tabs>
          <w:tab w:val="left" w:pos="2758"/>
          <w:tab w:val="left" w:pos="4356"/>
        </w:tabs>
        <w:ind w:firstLine="709"/>
        <w:jc w:val="both"/>
        <w:rPr>
          <w:sz w:val="24"/>
          <w:szCs w:val="24"/>
        </w:rPr>
      </w:pPr>
    </w:p>
    <w:p w:rsidR="00B173CF" w:rsidRDefault="00B173CF" w:rsidP="007C3F86">
      <w:pPr>
        <w:tabs>
          <w:tab w:val="left" w:pos="2758"/>
          <w:tab w:val="left" w:pos="4356"/>
        </w:tabs>
        <w:ind w:firstLine="709"/>
        <w:jc w:val="both"/>
        <w:rPr>
          <w:sz w:val="24"/>
          <w:szCs w:val="24"/>
        </w:rPr>
      </w:pPr>
    </w:p>
    <w:p w:rsidR="00B216B2" w:rsidRPr="00A00D22" w:rsidRDefault="00B216B2" w:rsidP="007C3F86">
      <w:pPr>
        <w:pStyle w:val="ConsPlusNormal"/>
        <w:ind w:firstLine="709"/>
        <w:jc w:val="both"/>
      </w:pPr>
      <w:r w:rsidRPr="00A00D22">
        <w:t xml:space="preserve">В соответствии </w:t>
      </w:r>
      <w:r w:rsidR="006109B1" w:rsidRPr="00A00D22">
        <w:t xml:space="preserve">с </w:t>
      </w:r>
      <w:r w:rsidRPr="00A00D22">
        <w:t>п</w:t>
      </w:r>
      <w:r w:rsidR="006109B1" w:rsidRPr="00A00D22">
        <w:t>остановлением</w:t>
      </w:r>
      <w:r w:rsidR="005D1BDD" w:rsidRPr="00A00D22">
        <w:t xml:space="preserve"> Правительства Российской Федерации от 25.03.2015 №272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</w:t>
      </w:r>
      <w:r w:rsidRPr="00A00D22">
        <w:t xml:space="preserve">, </w:t>
      </w:r>
      <w:r w:rsidR="00B3073B">
        <w:t xml:space="preserve">на основании протокола </w:t>
      </w:r>
      <w:r w:rsidR="00791BC2">
        <w:t>заседания антитеррористической</w:t>
      </w:r>
      <w:r w:rsidR="00B3073B" w:rsidRPr="00B3073B">
        <w:t xml:space="preserve"> комиссии </w:t>
      </w:r>
      <w:r w:rsidR="00791BC2">
        <w:t>Челябинской области</w:t>
      </w:r>
      <w:r w:rsidR="00B3073B" w:rsidRPr="00B3073B">
        <w:t xml:space="preserve"> </w:t>
      </w:r>
      <w:r w:rsidR="00B3073B">
        <w:t xml:space="preserve">от </w:t>
      </w:r>
      <w:r w:rsidR="00791BC2">
        <w:t>09</w:t>
      </w:r>
      <w:r w:rsidR="00B3073B">
        <w:t>.</w:t>
      </w:r>
      <w:r w:rsidR="00791BC2">
        <w:t>03</w:t>
      </w:r>
      <w:r w:rsidR="00B3073B">
        <w:t>.201</w:t>
      </w:r>
      <w:r w:rsidR="00791BC2">
        <w:t>7</w:t>
      </w:r>
      <w:r w:rsidR="00B3073B">
        <w:t xml:space="preserve"> года </w:t>
      </w:r>
      <w:r w:rsidR="00791BC2">
        <w:t>№ 47</w:t>
      </w:r>
    </w:p>
    <w:p w:rsidR="005D1BDD" w:rsidRPr="00A00D22" w:rsidRDefault="005D1BDD" w:rsidP="007C3F86">
      <w:pPr>
        <w:tabs>
          <w:tab w:val="left" w:pos="2758"/>
          <w:tab w:val="left" w:pos="4356"/>
        </w:tabs>
        <w:ind w:firstLine="709"/>
        <w:jc w:val="both"/>
        <w:rPr>
          <w:sz w:val="24"/>
          <w:szCs w:val="24"/>
        </w:rPr>
      </w:pPr>
    </w:p>
    <w:p w:rsidR="009A12B4" w:rsidRPr="00A00D22" w:rsidRDefault="009A12B4" w:rsidP="007C3F86">
      <w:pPr>
        <w:tabs>
          <w:tab w:val="left" w:pos="2758"/>
          <w:tab w:val="left" w:pos="4356"/>
        </w:tabs>
        <w:ind w:firstLine="709"/>
        <w:jc w:val="both"/>
        <w:rPr>
          <w:sz w:val="24"/>
          <w:szCs w:val="24"/>
        </w:rPr>
      </w:pPr>
      <w:r w:rsidRPr="00A00D22">
        <w:rPr>
          <w:sz w:val="24"/>
          <w:szCs w:val="24"/>
        </w:rPr>
        <w:t>ПОСТАНОВЛЯЮ:</w:t>
      </w:r>
    </w:p>
    <w:p w:rsidR="009A12B4" w:rsidRPr="00A00D22" w:rsidRDefault="009A12B4" w:rsidP="007C3F86">
      <w:pPr>
        <w:tabs>
          <w:tab w:val="left" w:pos="2758"/>
          <w:tab w:val="left" w:pos="4356"/>
        </w:tabs>
        <w:ind w:firstLine="709"/>
        <w:jc w:val="both"/>
        <w:rPr>
          <w:sz w:val="24"/>
          <w:szCs w:val="24"/>
        </w:rPr>
      </w:pPr>
    </w:p>
    <w:p w:rsidR="00784117" w:rsidRDefault="00576A6B" w:rsidP="007C3F86">
      <w:pPr>
        <w:numPr>
          <w:ilvl w:val="0"/>
          <w:numId w:val="5"/>
        </w:numPr>
        <w:tabs>
          <w:tab w:val="left" w:pos="993"/>
          <w:tab w:val="left" w:pos="4356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Внести в</w:t>
      </w:r>
      <w:r w:rsidR="00784117">
        <w:rPr>
          <w:sz w:val="24"/>
          <w:szCs w:val="24"/>
        </w:rPr>
        <w:t xml:space="preserve"> </w:t>
      </w:r>
      <w:r w:rsidR="00E051F6">
        <w:rPr>
          <w:sz w:val="24"/>
          <w:szCs w:val="24"/>
        </w:rPr>
        <w:t>П</w:t>
      </w:r>
      <w:r w:rsidR="00B3073B" w:rsidRPr="002E7324">
        <w:rPr>
          <w:sz w:val="24"/>
          <w:szCs w:val="24"/>
        </w:rPr>
        <w:t>еречень мест массового пребывания людей на территории Каслинского муниципального района</w:t>
      </w:r>
      <w:r>
        <w:rPr>
          <w:sz w:val="24"/>
          <w:szCs w:val="24"/>
        </w:rPr>
        <w:t xml:space="preserve">, утвержденный постановлением </w:t>
      </w:r>
      <w:r w:rsidR="00792083" w:rsidRPr="002E7324">
        <w:rPr>
          <w:sz w:val="24"/>
          <w:szCs w:val="24"/>
        </w:rPr>
        <w:t xml:space="preserve">администрации Каслинского муниципального района от </w:t>
      </w:r>
      <w:r w:rsidR="00792083">
        <w:rPr>
          <w:sz w:val="24"/>
          <w:szCs w:val="24"/>
        </w:rPr>
        <w:t xml:space="preserve">27.11.2015 №993 (в редакции от 13.01.2017 №9) </w:t>
      </w:r>
      <w:r w:rsidR="00480BFE">
        <w:rPr>
          <w:sz w:val="24"/>
          <w:szCs w:val="24"/>
        </w:rPr>
        <w:t xml:space="preserve">следующие </w:t>
      </w:r>
      <w:proofErr w:type="gramStart"/>
      <w:r w:rsidR="00792083">
        <w:rPr>
          <w:sz w:val="24"/>
          <w:szCs w:val="24"/>
        </w:rPr>
        <w:t>изменения</w:t>
      </w:r>
      <w:proofErr w:type="gramEnd"/>
      <w:r w:rsidR="00792083">
        <w:rPr>
          <w:sz w:val="24"/>
          <w:szCs w:val="24"/>
        </w:rPr>
        <w:t xml:space="preserve"> изложив его в новой редакции (Приложение).</w:t>
      </w:r>
      <w:r w:rsidR="00CD5BED" w:rsidRPr="002E7324">
        <w:rPr>
          <w:sz w:val="24"/>
          <w:szCs w:val="24"/>
        </w:rPr>
        <w:t xml:space="preserve"> </w:t>
      </w:r>
    </w:p>
    <w:p w:rsidR="00B173CF" w:rsidRDefault="007C3F86" w:rsidP="007C3F86">
      <w:pPr>
        <w:tabs>
          <w:tab w:val="left" w:pos="0"/>
          <w:tab w:val="left" w:pos="435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2</w:t>
      </w:r>
      <w:r w:rsidR="00784117">
        <w:rPr>
          <w:sz w:val="24"/>
          <w:szCs w:val="24"/>
        </w:rPr>
        <w:t xml:space="preserve">. </w:t>
      </w:r>
      <w:r w:rsidR="00EB5875" w:rsidRPr="00EB5875">
        <w:rPr>
          <w:sz w:val="24"/>
          <w:szCs w:val="24"/>
        </w:rPr>
        <w:t xml:space="preserve">МУ «Гражданская защита Каслинского района» </w:t>
      </w:r>
      <w:r w:rsidR="00EB5875">
        <w:rPr>
          <w:sz w:val="24"/>
          <w:szCs w:val="24"/>
        </w:rPr>
        <w:t xml:space="preserve">(Грачев Ю.В.) </w:t>
      </w:r>
      <w:r w:rsidR="00EB5875" w:rsidRPr="00EB5875">
        <w:rPr>
          <w:sz w:val="24"/>
          <w:szCs w:val="24"/>
        </w:rPr>
        <w:t>с</w:t>
      </w:r>
      <w:r w:rsidR="00B173CF" w:rsidRPr="002E7324">
        <w:rPr>
          <w:sz w:val="24"/>
          <w:szCs w:val="24"/>
        </w:rPr>
        <w:t xml:space="preserve">огласовать </w:t>
      </w:r>
      <w:r w:rsidR="00784117">
        <w:rPr>
          <w:sz w:val="24"/>
          <w:szCs w:val="24"/>
        </w:rPr>
        <w:t xml:space="preserve"> П</w:t>
      </w:r>
      <w:r w:rsidR="00784117" w:rsidRPr="002E7324">
        <w:rPr>
          <w:sz w:val="24"/>
          <w:szCs w:val="24"/>
        </w:rPr>
        <w:t>еречень мест массового пребывания людей на территории Каслинского муниципального района</w:t>
      </w:r>
      <w:r w:rsidR="00C3603E">
        <w:rPr>
          <w:sz w:val="24"/>
          <w:szCs w:val="24"/>
        </w:rPr>
        <w:t>, утвержденный пунктом 1 настоящего постановления,</w:t>
      </w:r>
      <w:r w:rsidR="00416612">
        <w:rPr>
          <w:sz w:val="24"/>
          <w:szCs w:val="24"/>
        </w:rPr>
        <w:t xml:space="preserve"> </w:t>
      </w:r>
      <w:r w:rsidR="00784117">
        <w:rPr>
          <w:sz w:val="24"/>
          <w:szCs w:val="24"/>
        </w:rPr>
        <w:t>с</w:t>
      </w:r>
      <w:r w:rsidR="00B173CF" w:rsidRPr="002E7324">
        <w:rPr>
          <w:sz w:val="24"/>
          <w:szCs w:val="24"/>
        </w:rPr>
        <w:t xml:space="preserve"> УФСБ России по Челябинской области в </w:t>
      </w:r>
      <w:proofErr w:type="spellStart"/>
      <w:r w:rsidR="00B173CF" w:rsidRPr="002E7324">
        <w:rPr>
          <w:sz w:val="24"/>
          <w:szCs w:val="24"/>
        </w:rPr>
        <w:t>г</w:t>
      </w:r>
      <w:proofErr w:type="gramStart"/>
      <w:r w:rsidR="00B173CF" w:rsidRPr="002E7324">
        <w:rPr>
          <w:sz w:val="24"/>
          <w:szCs w:val="24"/>
        </w:rPr>
        <w:t>.С</w:t>
      </w:r>
      <w:proofErr w:type="gramEnd"/>
      <w:r w:rsidR="00B173CF" w:rsidRPr="002E7324">
        <w:rPr>
          <w:sz w:val="24"/>
          <w:szCs w:val="24"/>
        </w:rPr>
        <w:t>нежинске</w:t>
      </w:r>
      <w:proofErr w:type="spellEnd"/>
      <w:r w:rsidR="00B173CF" w:rsidRPr="002E7324">
        <w:rPr>
          <w:sz w:val="24"/>
          <w:szCs w:val="24"/>
        </w:rPr>
        <w:t>, ОМВД России по Каслинскому району Челябинской области</w:t>
      </w:r>
      <w:r w:rsidR="007F55D0" w:rsidRPr="002E7324">
        <w:rPr>
          <w:sz w:val="24"/>
          <w:szCs w:val="24"/>
        </w:rPr>
        <w:t>, ФГКУ "8 ОФПС по Челябинской области"</w:t>
      </w:r>
      <w:r w:rsidR="002E7324">
        <w:rPr>
          <w:sz w:val="24"/>
          <w:szCs w:val="24"/>
        </w:rPr>
        <w:t>.</w:t>
      </w:r>
    </w:p>
    <w:p w:rsidR="007C3F86" w:rsidRDefault="007C3F86" w:rsidP="007C3F8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Признать утратившим силу п</w:t>
      </w:r>
      <w:r w:rsidRPr="002E7324">
        <w:rPr>
          <w:sz w:val="24"/>
          <w:szCs w:val="24"/>
        </w:rPr>
        <w:t>остановлени</w:t>
      </w:r>
      <w:r>
        <w:rPr>
          <w:sz w:val="24"/>
          <w:szCs w:val="24"/>
        </w:rPr>
        <w:t>е</w:t>
      </w:r>
      <w:r w:rsidRPr="002E7324">
        <w:rPr>
          <w:sz w:val="24"/>
          <w:szCs w:val="24"/>
        </w:rPr>
        <w:t xml:space="preserve"> администрации Каслинского муниципального района от </w:t>
      </w:r>
      <w:r>
        <w:rPr>
          <w:sz w:val="24"/>
          <w:szCs w:val="24"/>
        </w:rPr>
        <w:t>13.01.2017 №9 «Об утверждении Перечня мест массового пребывания людей на территории Каслинского муниципального района».</w:t>
      </w:r>
    </w:p>
    <w:p w:rsidR="00845E0C" w:rsidRPr="00012FA1" w:rsidRDefault="00784117" w:rsidP="007C3F8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752EE">
        <w:rPr>
          <w:sz w:val="24"/>
          <w:szCs w:val="24"/>
        </w:rPr>
        <w:t xml:space="preserve">. Управлению делами администрации Каслинского муниципального района (Карасева А.В.) </w:t>
      </w:r>
      <w:proofErr w:type="gramStart"/>
      <w:r w:rsidR="00E752EE">
        <w:rPr>
          <w:sz w:val="24"/>
          <w:szCs w:val="24"/>
        </w:rPr>
        <w:t>разместить</w:t>
      </w:r>
      <w:proofErr w:type="gramEnd"/>
      <w:r w:rsidR="00E752EE">
        <w:rPr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района.</w:t>
      </w:r>
    </w:p>
    <w:p w:rsidR="00C06947" w:rsidRPr="00A00D22" w:rsidRDefault="00953FBA" w:rsidP="007C3F86">
      <w:pPr>
        <w:numPr>
          <w:ilvl w:val="0"/>
          <w:numId w:val="22"/>
        </w:numPr>
        <w:ind w:left="0" w:firstLine="709"/>
        <w:jc w:val="both"/>
        <w:rPr>
          <w:sz w:val="24"/>
        </w:rPr>
      </w:pPr>
      <w:r w:rsidRPr="00A00D22">
        <w:rPr>
          <w:sz w:val="24"/>
          <w:szCs w:val="24"/>
        </w:rPr>
        <w:t xml:space="preserve">Контроль и организацию исполнения настоящего </w:t>
      </w:r>
      <w:r w:rsidR="00480BFE">
        <w:rPr>
          <w:sz w:val="24"/>
          <w:szCs w:val="24"/>
        </w:rPr>
        <w:t xml:space="preserve">постановления </w:t>
      </w:r>
      <w:r w:rsidRPr="00A00D22">
        <w:rPr>
          <w:sz w:val="24"/>
          <w:szCs w:val="24"/>
        </w:rPr>
        <w:t xml:space="preserve">возложить на заместителя главы Каслинского муниципального района </w:t>
      </w:r>
      <w:r w:rsidR="003C1165">
        <w:rPr>
          <w:sz w:val="24"/>
          <w:szCs w:val="24"/>
        </w:rPr>
        <w:t>Горбунова А.А.</w:t>
      </w:r>
    </w:p>
    <w:p w:rsidR="003C1165" w:rsidRDefault="003C1165" w:rsidP="007C3F86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3C1165" w:rsidRDefault="003C1165" w:rsidP="007C3F86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C06947" w:rsidRDefault="003C1165" w:rsidP="00C06947">
      <w:pPr>
        <w:rPr>
          <w:sz w:val="24"/>
        </w:rPr>
      </w:pPr>
      <w:r>
        <w:rPr>
          <w:sz w:val="24"/>
        </w:rPr>
        <w:t xml:space="preserve">Временно </w:t>
      </w:r>
      <w:proofErr w:type="gramStart"/>
      <w:r>
        <w:rPr>
          <w:sz w:val="24"/>
        </w:rPr>
        <w:t>исполняющий</w:t>
      </w:r>
      <w:proofErr w:type="gramEnd"/>
      <w:r>
        <w:rPr>
          <w:sz w:val="24"/>
        </w:rPr>
        <w:t xml:space="preserve"> полномочия г</w:t>
      </w:r>
      <w:r w:rsidR="00C06947">
        <w:rPr>
          <w:sz w:val="24"/>
        </w:rPr>
        <w:t>лав</w:t>
      </w:r>
      <w:r>
        <w:rPr>
          <w:sz w:val="24"/>
        </w:rPr>
        <w:t>ы</w:t>
      </w:r>
    </w:p>
    <w:p w:rsidR="00C06947" w:rsidRDefault="00C06947" w:rsidP="00C06947">
      <w:pPr>
        <w:rPr>
          <w:sz w:val="24"/>
        </w:rPr>
      </w:pPr>
      <w:r>
        <w:rPr>
          <w:sz w:val="24"/>
        </w:rPr>
        <w:t xml:space="preserve">Каслинского муниципального района               </w:t>
      </w:r>
      <w:r w:rsidR="00B173CF">
        <w:rPr>
          <w:sz w:val="24"/>
        </w:rPr>
        <w:t xml:space="preserve">                    </w:t>
      </w:r>
      <w:r w:rsidR="00B173CF">
        <w:rPr>
          <w:sz w:val="24"/>
        </w:rPr>
        <w:tab/>
      </w:r>
      <w:r w:rsidR="00B173CF">
        <w:rPr>
          <w:sz w:val="24"/>
        </w:rPr>
        <w:tab/>
      </w:r>
      <w:r w:rsidR="00B173CF">
        <w:rPr>
          <w:sz w:val="24"/>
        </w:rPr>
        <w:tab/>
        <w:t xml:space="preserve">        </w:t>
      </w:r>
      <w:r w:rsidR="003C1165">
        <w:rPr>
          <w:sz w:val="24"/>
        </w:rPr>
        <w:t>В.В.Горобец</w:t>
      </w:r>
    </w:p>
    <w:p w:rsidR="00B173CF" w:rsidRDefault="00B173CF" w:rsidP="009A12B4">
      <w:pPr>
        <w:rPr>
          <w:sz w:val="24"/>
        </w:rPr>
      </w:pPr>
    </w:p>
    <w:p w:rsidR="003C1165" w:rsidRDefault="003C1165" w:rsidP="009A12B4">
      <w:pPr>
        <w:rPr>
          <w:sz w:val="24"/>
        </w:rPr>
      </w:pPr>
    </w:p>
    <w:p w:rsidR="003C1165" w:rsidRDefault="003C1165" w:rsidP="009A12B4">
      <w:pPr>
        <w:rPr>
          <w:sz w:val="24"/>
        </w:rPr>
      </w:pPr>
    </w:p>
    <w:p w:rsidR="003C1165" w:rsidRDefault="003C1165" w:rsidP="009A12B4">
      <w:pPr>
        <w:rPr>
          <w:sz w:val="24"/>
        </w:rPr>
      </w:pPr>
    </w:p>
    <w:p w:rsidR="003C1165" w:rsidRDefault="003C1165" w:rsidP="009A12B4">
      <w:pPr>
        <w:rPr>
          <w:sz w:val="24"/>
        </w:rPr>
      </w:pPr>
    </w:p>
    <w:p w:rsidR="003C1165" w:rsidRDefault="003C1165" w:rsidP="009A12B4">
      <w:pPr>
        <w:rPr>
          <w:sz w:val="24"/>
        </w:rPr>
      </w:pPr>
    </w:p>
    <w:p w:rsidR="00B96795" w:rsidRDefault="00B96795" w:rsidP="009A12B4">
      <w:pPr>
        <w:rPr>
          <w:sz w:val="24"/>
        </w:rPr>
      </w:pPr>
    </w:p>
    <w:p w:rsidR="00B96795" w:rsidRDefault="00B96795" w:rsidP="009A12B4">
      <w:pPr>
        <w:rPr>
          <w:sz w:val="24"/>
        </w:rPr>
      </w:pPr>
    </w:p>
    <w:p w:rsidR="003C1165" w:rsidRDefault="003C1165" w:rsidP="009A12B4">
      <w:pPr>
        <w:rPr>
          <w:sz w:val="24"/>
        </w:rPr>
      </w:pPr>
    </w:p>
    <w:p w:rsidR="00784117" w:rsidRDefault="00784117" w:rsidP="009A12B4">
      <w:pPr>
        <w:rPr>
          <w:sz w:val="24"/>
        </w:rPr>
      </w:pPr>
    </w:p>
    <w:p w:rsidR="00784117" w:rsidRDefault="00784117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  <w:r>
        <w:rPr>
          <w:sz w:val="24"/>
        </w:rPr>
        <w:t>СОГЛАСОВАНО:</w:t>
      </w:r>
    </w:p>
    <w:p w:rsidR="009A12B4" w:rsidRDefault="009A12B4" w:rsidP="009A12B4">
      <w:pPr>
        <w:rPr>
          <w:sz w:val="24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9A12B4" w:rsidRPr="009C2FE5" w:rsidTr="006F3638">
        <w:trPr>
          <w:trHeight w:val="487"/>
        </w:trPr>
        <w:tc>
          <w:tcPr>
            <w:tcW w:w="4785" w:type="dxa"/>
          </w:tcPr>
          <w:p w:rsidR="009A12B4" w:rsidRPr="009C2FE5" w:rsidRDefault="009A12B4" w:rsidP="004322C2">
            <w:pPr>
              <w:rPr>
                <w:snapToGrid w:val="0"/>
                <w:color w:val="000000"/>
                <w:sz w:val="24"/>
              </w:rPr>
            </w:pPr>
            <w:r w:rsidRPr="009C2FE5">
              <w:rPr>
                <w:snapToGrid w:val="0"/>
                <w:color w:val="000000"/>
                <w:sz w:val="24"/>
              </w:rPr>
              <w:t xml:space="preserve">Заместитель главы </w:t>
            </w:r>
            <w:r>
              <w:rPr>
                <w:snapToGrid w:val="0"/>
                <w:color w:val="000000"/>
                <w:sz w:val="24"/>
              </w:rPr>
              <w:t xml:space="preserve">администрации </w:t>
            </w:r>
            <w:r w:rsidRPr="009C2FE5">
              <w:rPr>
                <w:snapToGrid w:val="0"/>
                <w:color w:val="000000"/>
                <w:sz w:val="24"/>
              </w:rPr>
              <w:t>Каслинского муниципального района</w:t>
            </w:r>
          </w:p>
          <w:p w:rsidR="009A12B4" w:rsidRPr="009C2FE5" w:rsidRDefault="009A12B4" w:rsidP="004322C2">
            <w:pPr>
              <w:rPr>
                <w:sz w:val="24"/>
              </w:rPr>
            </w:pPr>
          </w:p>
        </w:tc>
        <w:tc>
          <w:tcPr>
            <w:tcW w:w="4786" w:type="dxa"/>
          </w:tcPr>
          <w:p w:rsidR="006109B1" w:rsidRDefault="006109B1" w:rsidP="004322C2">
            <w:pPr>
              <w:ind w:left="2415"/>
              <w:rPr>
                <w:sz w:val="24"/>
              </w:rPr>
            </w:pPr>
          </w:p>
          <w:p w:rsidR="009A12B4" w:rsidRPr="009C2FE5" w:rsidRDefault="003C1165" w:rsidP="004322C2">
            <w:pPr>
              <w:ind w:left="2415"/>
              <w:rPr>
                <w:sz w:val="24"/>
              </w:rPr>
            </w:pPr>
            <w:r>
              <w:rPr>
                <w:sz w:val="24"/>
              </w:rPr>
              <w:t>А.А.Горбунов</w:t>
            </w:r>
          </w:p>
          <w:p w:rsidR="009A12B4" w:rsidRPr="009C2FE5" w:rsidRDefault="009A12B4" w:rsidP="004322C2">
            <w:pPr>
              <w:ind w:left="2415"/>
              <w:rPr>
                <w:sz w:val="24"/>
              </w:rPr>
            </w:pPr>
            <w:r w:rsidRPr="009C2FE5">
              <w:rPr>
                <w:sz w:val="24"/>
              </w:rPr>
              <w:t xml:space="preserve">          </w:t>
            </w:r>
          </w:p>
        </w:tc>
      </w:tr>
      <w:tr w:rsidR="009A12B4" w:rsidRPr="009C2FE5" w:rsidTr="006F3638">
        <w:trPr>
          <w:trHeight w:val="1271"/>
        </w:trPr>
        <w:tc>
          <w:tcPr>
            <w:tcW w:w="4785" w:type="dxa"/>
          </w:tcPr>
          <w:p w:rsidR="006109B1" w:rsidRDefault="006109B1" w:rsidP="004322C2">
            <w:pPr>
              <w:rPr>
                <w:sz w:val="24"/>
              </w:rPr>
            </w:pPr>
          </w:p>
          <w:p w:rsidR="009A12B4" w:rsidRDefault="009A12B4" w:rsidP="004322C2">
            <w:pPr>
              <w:rPr>
                <w:sz w:val="24"/>
              </w:rPr>
            </w:pPr>
            <w:r w:rsidRPr="009C2FE5">
              <w:rPr>
                <w:sz w:val="24"/>
              </w:rPr>
              <w:t>Начальник юридического отдела администрации Каслинского муниципального района</w:t>
            </w:r>
          </w:p>
          <w:p w:rsidR="006F3638" w:rsidRPr="009C2FE5" w:rsidRDefault="006F3638" w:rsidP="004322C2">
            <w:pPr>
              <w:rPr>
                <w:sz w:val="24"/>
              </w:rPr>
            </w:pPr>
          </w:p>
        </w:tc>
        <w:tc>
          <w:tcPr>
            <w:tcW w:w="4786" w:type="dxa"/>
          </w:tcPr>
          <w:p w:rsidR="006109B1" w:rsidRDefault="006109B1" w:rsidP="004322C2">
            <w:pPr>
              <w:ind w:left="2415"/>
              <w:rPr>
                <w:sz w:val="24"/>
              </w:rPr>
            </w:pPr>
          </w:p>
          <w:p w:rsidR="006109B1" w:rsidRDefault="006109B1" w:rsidP="004322C2">
            <w:pPr>
              <w:ind w:left="2415"/>
              <w:rPr>
                <w:sz w:val="24"/>
              </w:rPr>
            </w:pPr>
          </w:p>
          <w:p w:rsidR="006109B1" w:rsidRDefault="006109B1" w:rsidP="004322C2">
            <w:pPr>
              <w:ind w:left="2415"/>
              <w:rPr>
                <w:sz w:val="24"/>
              </w:rPr>
            </w:pPr>
          </w:p>
          <w:p w:rsidR="009A12B4" w:rsidRPr="009C2FE5" w:rsidRDefault="009A12B4" w:rsidP="004322C2">
            <w:pPr>
              <w:ind w:left="2415"/>
              <w:rPr>
                <w:sz w:val="24"/>
              </w:rPr>
            </w:pPr>
            <w:r>
              <w:rPr>
                <w:sz w:val="24"/>
              </w:rPr>
              <w:t>Н.В.Никифоров</w:t>
            </w:r>
          </w:p>
        </w:tc>
      </w:tr>
      <w:tr w:rsidR="006F3638" w:rsidRPr="009C2FE5" w:rsidTr="006F3638">
        <w:trPr>
          <w:trHeight w:val="378"/>
        </w:trPr>
        <w:tc>
          <w:tcPr>
            <w:tcW w:w="4785" w:type="dxa"/>
          </w:tcPr>
          <w:p w:rsidR="006F3638" w:rsidRDefault="006F3638" w:rsidP="004322C2">
            <w:pPr>
              <w:rPr>
                <w:sz w:val="24"/>
              </w:rPr>
            </w:pPr>
          </w:p>
        </w:tc>
        <w:tc>
          <w:tcPr>
            <w:tcW w:w="4786" w:type="dxa"/>
          </w:tcPr>
          <w:p w:rsidR="006F3638" w:rsidRDefault="006F3638" w:rsidP="004322C2">
            <w:pPr>
              <w:ind w:left="2415"/>
              <w:rPr>
                <w:sz w:val="24"/>
              </w:rPr>
            </w:pPr>
          </w:p>
        </w:tc>
      </w:tr>
    </w:tbl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  <w:r>
        <w:rPr>
          <w:sz w:val="24"/>
        </w:rPr>
        <w:t>Направлено: в дело – 1; в МУ «Гражданская защита Каслинского района» – 1</w:t>
      </w: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</w:p>
    <w:p w:rsidR="009A12B4" w:rsidRDefault="009A12B4" w:rsidP="009A12B4">
      <w:pPr>
        <w:rPr>
          <w:sz w:val="24"/>
        </w:rPr>
      </w:pPr>
      <w:r>
        <w:rPr>
          <w:sz w:val="24"/>
        </w:rPr>
        <w:t>Подготовил:</w:t>
      </w:r>
    </w:p>
    <w:p w:rsidR="009A12B4" w:rsidRDefault="009A12B4" w:rsidP="009A12B4">
      <w:pPr>
        <w:rPr>
          <w:sz w:val="24"/>
        </w:rPr>
      </w:pPr>
      <w:r>
        <w:rPr>
          <w:sz w:val="24"/>
        </w:rPr>
        <w:t>Начальник МУ</w:t>
      </w:r>
      <w:r w:rsidR="00BD7588">
        <w:rPr>
          <w:sz w:val="24"/>
        </w:rPr>
        <w:t xml:space="preserve"> </w:t>
      </w:r>
      <w:r>
        <w:rPr>
          <w:sz w:val="24"/>
        </w:rPr>
        <w:t xml:space="preserve">«Гражданская защита </w:t>
      </w:r>
    </w:p>
    <w:p w:rsidR="009A12B4" w:rsidRDefault="009A12B4" w:rsidP="00C06947">
      <w:pPr>
        <w:rPr>
          <w:sz w:val="24"/>
        </w:rPr>
      </w:pPr>
      <w:r>
        <w:rPr>
          <w:sz w:val="24"/>
        </w:rPr>
        <w:t>Каслинского района»</w:t>
      </w:r>
      <w:r>
        <w:rPr>
          <w:sz w:val="24"/>
        </w:rPr>
        <w:tab/>
      </w:r>
      <w:r>
        <w:rPr>
          <w:sz w:val="24"/>
        </w:rPr>
        <w:tab/>
        <w:t xml:space="preserve">                              </w:t>
      </w:r>
      <w:r>
        <w:rPr>
          <w:sz w:val="24"/>
        </w:rPr>
        <w:tab/>
      </w:r>
      <w:r w:rsidR="006109B1">
        <w:rPr>
          <w:sz w:val="24"/>
        </w:rPr>
        <w:t xml:space="preserve">                                    </w:t>
      </w:r>
      <w:r>
        <w:rPr>
          <w:sz w:val="24"/>
        </w:rPr>
        <w:t>Ю.В.Грачев</w:t>
      </w:r>
    </w:p>
    <w:sectPr w:rsidR="009A12B4" w:rsidSect="00B173CF">
      <w:pgSz w:w="11907" w:h="16840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2E34"/>
    <w:multiLevelType w:val="hybridMultilevel"/>
    <w:tmpl w:val="58CCFCAA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059D1307"/>
    <w:multiLevelType w:val="hybridMultilevel"/>
    <w:tmpl w:val="D536F3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C3E4B16"/>
    <w:multiLevelType w:val="hybridMultilevel"/>
    <w:tmpl w:val="91FCDF8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0E7D0828"/>
    <w:multiLevelType w:val="hybridMultilevel"/>
    <w:tmpl w:val="4FB8B252"/>
    <w:lvl w:ilvl="0" w:tplc="04190011">
      <w:start w:val="1"/>
      <w:numFmt w:val="decimal"/>
      <w:lvlText w:val="%1)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12520666"/>
    <w:multiLevelType w:val="hybridMultilevel"/>
    <w:tmpl w:val="DADCE050"/>
    <w:lvl w:ilvl="0" w:tplc="54F00D2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2223B8"/>
    <w:multiLevelType w:val="hybridMultilevel"/>
    <w:tmpl w:val="20920C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6963458"/>
    <w:multiLevelType w:val="hybridMultilevel"/>
    <w:tmpl w:val="C990345C"/>
    <w:lvl w:ilvl="0" w:tplc="63FA0BE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6AC3FA7"/>
    <w:multiLevelType w:val="hybridMultilevel"/>
    <w:tmpl w:val="35F08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136257"/>
    <w:multiLevelType w:val="hybridMultilevel"/>
    <w:tmpl w:val="7D02227A"/>
    <w:lvl w:ilvl="0" w:tplc="4A7C023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BA1183"/>
    <w:multiLevelType w:val="hybridMultilevel"/>
    <w:tmpl w:val="15CA24B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1B9405A"/>
    <w:multiLevelType w:val="hybridMultilevel"/>
    <w:tmpl w:val="D7DC98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3D6142"/>
    <w:multiLevelType w:val="hybridMultilevel"/>
    <w:tmpl w:val="3976D74A"/>
    <w:lvl w:ilvl="0" w:tplc="64AEDE4A">
      <w:start w:val="4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4647FA"/>
    <w:multiLevelType w:val="singleLevel"/>
    <w:tmpl w:val="3E9404A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</w:abstractNum>
  <w:abstractNum w:abstractNumId="13">
    <w:nsid w:val="48DF46C8"/>
    <w:multiLevelType w:val="hybridMultilevel"/>
    <w:tmpl w:val="41E682F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499424F"/>
    <w:multiLevelType w:val="hybridMultilevel"/>
    <w:tmpl w:val="3D4C096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>
    <w:nsid w:val="54A50E91"/>
    <w:multiLevelType w:val="hybridMultilevel"/>
    <w:tmpl w:val="B94071B0"/>
    <w:lvl w:ilvl="0" w:tplc="837C965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6">
    <w:nsid w:val="552944EA"/>
    <w:multiLevelType w:val="hybridMultilevel"/>
    <w:tmpl w:val="FC1A27E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57B15F80"/>
    <w:multiLevelType w:val="hybridMultilevel"/>
    <w:tmpl w:val="EE1C30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0D34444"/>
    <w:multiLevelType w:val="hybridMultilevel"/>
    <w:tmpl w:val="685AB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DC5386"/>
    <w:multiLevelType w:val="hybridMultilevel"/>
    <w:tmpl w:val="E09A25E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>
    <w:nsid w:val="63975751"/>
    <w:multiLevelType w:val="hybridMultilevel"/>
    <w:tmpl w:val="1B643B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F3E6BFC"/>
    <w:multiLevelType w:val="hybridMultilevel"/>
    <w:tmpl w:val="0E7025C8"/>
    <w:lvl w:ilvl="0" w:tplc="04190011">
      <w:start w:val="1"/>
      <w:numFmt w:val="decimal"/>
      <w:lvlText w:val="%1)"/>
      <w:lvlJc w:val="left"/>
      <w:pPr>
        <w:ind w:left="1830" w:hanging="360"/>
      </w:p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8"/>
  </w:num>
  <w:num w:numId="5">
    <w:abstractNumId w:val="4"/>
  </w:num>
  <w:num w:numId="6">
    <w:abstractNumId w:val="21"/>
  </w:num>
  <w:num w:numId="7">
    <w:abstractNumId w:val="14"/>
  </w:num>
  <w:num w:numId="8">
    <w:abstractNumId w:val="0"/>
  </w:num>
  <w:num w:numId="9">
    <w:abstractNumId w:val="3"/>
  </w:num>
  <w:num w:numId="10">
    <w:abstractNumId w:val="9"/>
  </w:num>
  <w:num w:numId="11">
    <w:abstractNumId w:val="10"/>
  </w:num>
  <w:num w:numId="12">
    <w:abstractNumId w:val="19"/>
  </w:num>
  <w:num w:numId="13">
    <w:abstractNumId w:val="17"/>
  </w:num>
  <w:num w:numId="14">
    <w:abstractNumId w:val="13"/>
  </w:num>
  <w:num w:numId="15">
    <w:abstractNumId w:val="2"/>
  </w:num>
  <w:num w:numId="16">
    <w:abstractNumId w:val="5"/>
  </w:num>
  <w:num w:numId="17">
    <w:abstractNumId w:val="1"/>
  </w:num>
  <w:num w:numId="18">
    <w:abstractNumId w:val="20"/>
  </w:num>
  <w:num w:numId="19">
    <w:abstractNumId w:val="16"/>
  </w:num>
  <w:num w:numId="20">
    <w:abstractNumId w:val="15"/>
  </w:num>
  <w:num w:numId="21">
    <w:abstractNumId w:val="18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attachedTemplate r:id="rId1"/>
  <w:stylePaneFormatFilter w:val="3F01"/>
  <w:defaultTabStop w:val="708"/>
  <w:characterSpacingControl w:val="doNotCompress"/>
  <w:compat/>
  <w:rsids>
    <w:rsidRoot w:val="00E35E42"/>
    <w:rsid w:val="00012FA1"/>
    <w:rsid w:val="00015325"/>
    <w:rsid w:val="00016139"/>
    <w:rsid w:val="0001684B"/>
    <w:rsid w:val="00025DCD"/>
    <w:rsid w:val="00027B81"/>
    <w:rsid w:val="00033E7F"/>
    <w:rsid w:val="0005155E"/>
    <w:rsid w:val="00054692"/>
    <w:rsid w:val="000644C6"/>
    <w:rsid w:val="00081565"/>
    <w:rsid w:val="00096C6D"/>
    <w:rsid w:val="000B3035"/>
    <w:rsid w:val="000B6BA7"/>
    <w:rsid w:val="000C4B4F"/>
    <w:rsid w:val="000C5835"/>
    <w:rsid w:val="000C634C"/>
    <w:rsid w:val="000C65CD"/>
    <w:rsid w:val="000C6BBE"/>
    <w:rsid w:val="000F0871"/>
    <w:rsid w:val="000F1133"/>
    <w:rsid w:val="0010085A"/>
    <w:rsid w:val="00101C6D"/>
    <w:rsid w:val="0010455D"/>
    <w:rsid w:val="0011427A"/>
    <w:rsid w:val="00115138"/>
    <w:rsid w:val="00147818"/>
    <w:rsid w:val="001830A3"/>
    <w:rsid w:val="00196C27"/>
    <w:rsid w:val="001A0825"/>
    <w:rsid w:val="001A3DB9"/>
    <w:rsid w:val="001C0663"/>
    <w:rsid w:val="001C1B70"/>
    <w:rsid w:val="001D4600"/>
    <w:rsid w:val="001E3644"/>
    <w:rsid w:val="001E4A24"/>
    <w:rsid w:val="00205AE0"/>
    <w:rsid w:val="00210F37"/>
    <w:rsid w:val="00217DC8"/>
    <w:rsid w:val="0022431F"/>
    <w:rsid w:val="0022718C"/>
    <w:rsid w:val="002643AB"/>
    <w:rsid w:val="002662C9"/>
    <w:rsid w:val="0029512A"/>
    <w:rsid w:val="00297DA7"/>
    <w:rsid w:val="002B0A48"/>
    <w:rsid w:val="002B14E3"/>
    <w:rsid w:val="002D392E"/>
    <w:rsid w:val="002E22EC"/>
    <w:rsid w:val="002E4E42"/>
    <w:rsid w:val="002E7324"/>
    <w:rsid w:val="002F006D"/>
    <w:rsid w:val="002F1E7D"/>
    <w:rsid w:val="002F7245"/>
    <w:rsid w:val="003038A3"/>
    <w:rsid w:val="00304CBD"/>
    <w:rsid w:val="00310598"/>
    <w:rsid w:val="0031355D"/>
    <w:rsid w:val="0033122A"/>
    <w:rsid w:val="0033445C"/>
    <w:rsid w:val="00337688"/>
    <w:rsid w:val="0034674D"/>
    <w:rsid w:val="00357B3D"/>
    <w:rsid w:val="0036063A"/>
    <w:rsid w:val="00362B1B"/>
    <w:rsid w:val="003758AF"/>
    <w:rsid w:val="00377AEE"/>
    <w:rsid w:val="00392E1B"/>
    <w:rsid w:val="00393545"/>
    <w:rsid w:val="00393BFE"/>
    <w:rsid w:val="003A2FE9"/>
    <w:rsid w:val="003B02BB"/>
    <w:rsid w:val="003B3C22"/>
    <w:rsid w:val="003B5503"/>
    <w:rsid w:val="003C1138"/>
    <w:rsid w:val="003C1165"/>
    <w:rsid w:val="003D657B"/>
    <w:rsid w:val="003E441B"/>
    <w:rsid w:val="003E5CCB"/>
    <w:rsid w:val="003F279F"/>
    <w:rsid w:val="00416612"/>
    <w:rsid w:val="00420EE8"/>
    <w:rsid w:val="004312BE"/>
    <w:rsid w:val="004322C2"/>
    <w:rsid w:val="004330F6"/>
    <w:rsid w:val="00440F10"/>
    <w:rsid w:val="00480BFE"/>
    <w:rsid w:val="004813ED"/>
    <w:rsid w:val="004A4473"/>
    <w:rsid w:val="004C0EC9"/>
    <w:rsid w:val="004C5E33"/>
    <w:rsid w:val="004C7930"/>
    <w:rsid w:val="004E0703"/>
    <w:rsid w:val="004E2DD5"/>
    <w:rsid w:val="004E56AE"/>
    <w:rsid w:val="004F0320"/>
    <w:rsid w:val="004F09DC"/>
    <w:rsid w:val="004F0F5E"/>
    <w:rsid w:val="004F1807"/>
    <w:rsid w:val="004F44A1"/>
    <w:rsid w:val="004F4FF5"/>
    <w:rsid w:val="00502480"/>
    <w:rsid w:val="0050321A"/>
    <w:rsid w:val="005037A1"/>
    <w:rsid w:val="00510DA2"/>
    <w:rsid w:val="0051208C"/>
    <w:rsid w:val="00520131"/>
    <w:rsid w:val="0053430B"/>
    <w:rsid w:val="00555AE6"/>
    <w:rsid w:val="005575B6"/>
    <w:rsid w:val="00571FA6"/>
    <w:rsid w:val="00573912"/>
    <w:rsid w:val="00576A6B"/>
    <w:rsid w:val="00576B42"/>
    <w:rsid w:val="00590BD9"/>
    <w:rsid w:val="0059190B"/>
    <w:rsid w:val="00594234"/>
    <w:rsid w:val="005A568B"/>
    <w:rsid w:val="005B117D"/>
    <w:rsid w:val="005C384C"/>
    <w:rsid w:val="005D1BDD"/>
    <w:rsid w:val="005D2623"/>
    <w:rsid w:val="005F369E"/>
    <w:rsid w:val="005F5AE9"/>
    <w:rsid w:val="006109B1"/>
    <w:rsid w:val="00611F11"/>
    <w:rsid w:val="0061213D"/>
    <w:rsid w:val="006306C0"/>
    <w:rsid w:val="00642248"/>
    <w:rsid w:val="00657AAB"/>
    <w:rsid w:val="00680C66"/>
    <w:rsid w:val="00682DB1"/>
    <w:rsid w:val="00690D80"/>
    <w:rsid w:val="00694AA7"/>
    <w:rsid w:val="006A0116"/>
    <w:rsid w:val="006A5B1B"/>
    <w:rsid w:val="006C3CAB"/>
    <w:rsid w:val="006D0135"/>
    <w:rsid w:val="006D7300"/>
    <w:rsid w:val="006E189B"/>
    <w:rsid w:val="006E4609"/>
    <w:rsid w:val="006F3638"/>
    <w:rsid w:val="00705CCA"/>
    <w:rsid w:val="00714758"/>
    <w:rsid w:val="00723A8D"/>
    <w:rsid w:val="00731A28"/>
    <w:rsid w:val="00760BDC"/>
    <w:rsid w:val="00762B2D"/>
    <w:rsid w:val="00765CE4"/>
    <w:rsid w:val="007736EC"/>
    <w:rsid w:val="007814A2"/>
    <w:rsid w:val="00784117"/>
    <w:rsid w:val="00791BC2"/>
    <w:rsid w:val="00792083"/>
    <w:rsid w:val="007C3F86"/>
    <w:rsid w:val="007C7352"/>
    <w:rsid w:val="007D2890"/>
    <w:rsid w:val="007F4574"/>
    <w:rsid w:val="007F55AD"/>
    <w:rsid w:val="007F55D0"/>
    <w:rsid w:val="007F587A"/>
    <w:rsid w:val="00807A89"/>
    <w:rsid w:val="0081005F"/>
    <w:rsid w:val="0081251E"/>
    <w:rsid w:val="00816463"/>
    <w:rsid w:val="00825CCF"/>
    <w:rsid w:val="00833191"/>
    <w:rsid w:val="00845E0C"/>
    <w:rsid w:val="00867950"/>
    <w:rsid w:val="00880E38"/>
    <w:rsid w:val="00887024"/>
    <w:rsid w:val="008B3F01"/>
    <w:rsid w:val="008C070E"/>
    <w:rsid w:val="008C0825"/>
    <w:rsid w:val="008E5AC7"/>
    <w:rsid w:val="008F17A5"/>
    <w:rsid w:val="009002D2"/>
    <w:rsid w:val="00904FB9"/>
    <w:rsid w:val="00934242"/>
    <w:rsid w:val="00935EF8"/>
    <w:rsid w:val="009362F4"/>
    <w:rsid w:val="009401C9"/>
    <w:rsid w:val="00953FBA"/>
    <w:rsid w:val="00955024"/>
    <w:rsid w:val="00956CE0"/>
    <w:rsid w:val="009839D0"/>
    <w:rsid w:val="009866CB"/>
    <w:rsid w:val="009A12B4"/>
    <w:rsid w:val="009A17A4"/>
    <w:rsid w:val="009B4584"/>
    <w:rsid w:val="009B78CD"/>
    <w:rsid w:val="009C5EF0"/>
    <w:rsid w:val="009D36AD"/>
    <w:rsid w:val="009D4538"/>
    <w:rsid w:val="009D49BF"/>
    <w:rsid w:val="009D6467"/>
    <w:rsid w:val="009E02D6"/>
    <w:rsid w:val="009E20E9"/>
    <w:rsid w:val="009F5A7A"/>
    <w:rsid w:val="00A007DB"/>
    <w:rsid w:val="00A00D22"/>
    <w:rsid w:val="00A12D6E"/>
    <w:rsid w:val="00A203C5"/>
    <w:rsid w:val="00A35666"/>
    <w:rsid w:val="00A40FB9"/>
    <w:rsid w:val="00A41296"/>
    <w:rsid w:val="00A60181"/>
    <w:rsid w:val="00A96285"/>
    <w:rsid w:val="00AA6D2E"/>
    <w:rsid w:val="00AB5769"/>
    <w:rsid w:val="00AC6CD0"/>
    <w:rsid w:val="00B05FD2"/>
    <w:rsid w:val="00B0727E"/>
    <w:rsid w:val="00B12CF9"/>
    <w:rsid w:val="00B173CF"/>
    <w:rsid w:val="00B216B2"/>
    <w:rsid w:val="00B21AA7"/>
    <w:rsid w:val="00B3073B"/>
    <w:rsid w:val="00B37913"/>
    <w:rsid w:val="00B438A8"/>
    <w:rsid w:val="00B4461D"/>
    <w:rsid w:val="00B52C79"/>
    <w:rsid w:val="00B677C1"/>
    <w:rsid w:val="00B725A9"/>
    <w:rsid w:val="00B74972"/>
    <w:rsid w:val="00B96795"/>
    <w:rsid w:val="00B96D2E"/>
    <w:rsid w:val="00BB1BE3"/>
    <w:rsid w:val="00BB2E71"/>
    <w:rsid w:val="00BB47AD"/>
    <w:rsid w:val="00BC1904"/>
    <w:rsid w:val="00BD1123"/>
    <w:rsid w:val="00BD7588"/>
    <w:rsid w:val="00BE1B25"/>
    <w:rsid w:val="00BE71CD"/>
    <w:rsid w:val="00BF26D5"/>
    <w:rsid w:val="00BF4A26"/>
    <w:rsid w:val="00C06947"/>
    <w:rsid w:val="00C17C4C"/>
    <w:rsid w:val="00C3603E"/>
    <w:rsid w:val="00C50841"/>
    <w:rsid w:val="00C60ED6"/>
    <w:rsid w:val="00C63C1B"/>
    <w:rsid w:val="00C63CD5"/>
    <w:rsid w:val="00C6642F"/>
    <w:rsid w:val="00C70F2C"/>
    <w:rsid w:val="00C77CD1"/>
    <w:rsid w:val="00C87EAB"/>
    <w:rsid w:val="00CA23A5"/>
    <w:rsid w:val="00CC769D"/>
    <w:rsid w:val="00CD0E92"/>
    <w:rsid w:val="00CD19EA"/>
    <w:rsid w:val="00CD37EF"/>
    <w:rsid w:val="00CD464D"/>
    <w:rsid w:val="00CD5BED"/>
    <w:rsid w:val="00CE6FC7"/>
    <w:rsid w:val="00CF76A6"/>
    <w:rsid w:val="00D07607"/>
    <w:rsid w:val="00D130FD"/>
    <w:rsid w:val="00D143C2"/>
    <w:rsid w:val="00D2078F"/>
    <w:rsid w:val="00D242D8"/>
    <w:rsid w:val="00D31D4D"/>
    <w:rsid w:val="00D34100"/>
    <w:rsid w:val="00D42DDA"/>
    <w:rsid w:val="00D53D98"/>
    <w:rsid w:val="00D67442"/>
    <w:rsid w:val="00D808F4"/>
    <w:rsid w:val="00D81034"/>
    <w:rsid w:val="00D840CB"/>
    <w:rsid w:val="00DA29D0"/>
    <w:rsid w:val="00DB41A1"/>
    <w:rsid w:val="00DB7C20"/>
    <w:rsid w:val="00DC1679"/>
    <w:rsid w:val="00DD14B5"/>
    <w:rsid w:val="00DD15B2"/>
    <w:rsid w:val="00DD5F19"/>
    <w:rsid w:val="00DE7BA9"/>
    <w:rsid w:val="00DF05F3"/>
    <w:rsid w:val="00DF0F04"/>
    <w:rsid w:val="00E051F6"/>
    <w:rsid w:val="00E06A51"/>
    <w:rsid w:val="00E17427"/>
    <w:rsid w:val="00E35E42"/>
    <w:rsid w:val="00E520A2"/>
    <w:rsid w:val="00E55FBC"/>
    <w:rsid w:val="00E74B63"/>
    <w:rsid w:val="00E752EE"/>
    <w:rsid w:val="00E807ED"/>
    <w:rsid w:val="00E82591"/>
    <w:rsid w:val="00E91D18"/>
    <w:rsid w:val="00EA75E1"/>
    <w:rsid w:val="00EB0C6A"/>
    <w:rsid w:val="00EB5875"/>
    <w:rsid w:val="00EC27C7"/>
    <w:rsid w:val="00ED04DF"/>
    <w:rsid w:val="00EF1AE5"/>
    <w:rsid w:val="00F01B22"/>
    <w:rsid w:val="00F04F8A"/>
    <w:rsid w:val="00F22739"/>
    <w:rsid w:val="00F50B13"/>
    <w:rsid w:val="00F570DA"/>
    <w:rsid w:val="00F830BC"/>
    <w:rsid w:val="00F913FE"/>
    <w:rsid w:val="00F922A7"/>
    <w:rsid w:val="00F97363"/>
    <w:rsid w:val="00FC3620"/>
    <w:rsid w:val="00FC694E"/>
    <w:rsid w:val="00FE1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0FB9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06947"/>
    <w:pPr>
      <w:keepNext/>
      <w:overflowPunct/>
      <w:autoSpaceDE/>
      <w:autoSpaceDN/>
      <w:adjustRightInd/>
      <w:textAlignment w:val="auto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C06947"/>
    <w:pPr>
      <w:keepNext/>
      <w:overflowPunct/>
      <w:autoSpaceDE/>
      <w:autoSpaceDN/>
      <w:adjustRightInd/>
      <w:textAlignment w:val="auto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242D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9B78CD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06947"/>
    <w:rPr>
      <w:b/>
      <w:sz w:val="24"/>
    </w:rPr>
  </w:style>
  <w:style w:type="character" w:customStyle="1" w:styleId="20">
    <w:name w:val="Заголовок 2 Знак"/>
    <w:basedOn w:val="a0"/>
    <w:link w:val="2"/>
    <w:rsid w:val="00C06947"/>
    <w:rPr>
      <w:sz w:val="24"/>
    </w:rPr>
  </w:style>
  <w:style w:type="paragraph" w:styleId="a5">
    <w:name w:val="List Paragraph"/>
    <w:basedOn w:val="a"/>
    <w:uiPriority w:val="34"/>
    <w:qFormat/>
    <w:rsid w:val="00C06947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ConsPlusNormal">
    <w:name w:val="ConsPlusNormal"/>
    <w:rsid w:val="00B216B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TitlePage">
    <w:name w:val="ConsPlusTitlePage"/>
    <w:uiPriority w:val="99"/>
    <w:rsid w:val="00B216B2"/>
    <w:pPr>
      <w:autoSpaceDE w:val="0"/>
      <w:autoSpaceDN w:val="0"/>
      <w:adjustRightInd w:val="0"/>
    </w:pPr>
    <w:rPr>
      <w:rFonts w:ascii="Tahoma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2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.GOCHS\Application%20Data\Microsoft\&#1064;&#1072;&#1073;&#1083;&#1086;&#1085;&#1099;\&#1055;&#1080;&#1089;&#1100;&#1084;&#1086;%20&#1052;&#105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6DE46-D8F8-4CCF-8666-092D39AC8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МУ.dot</Template>
  <TotalTime>4</TotalTime>
  <Pages>2</Pages>
  <Words>246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УГОЧС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</dc:creator>
  <cp:keywords/>
  <cp:lastModifiedBy>УСХ </cp:lastModifiedBy>
  <cp:revision>3</cp:revision>
  <cp:lastPrinted>2017-01-13T09:15:00Z</cp:lastPrinted>
  <dcterms:created xsi:type="dcterms:W3CDTF">2017-04-28T09:24:00Z</dcterms:created>
  <dcterms:modified xsi:type="dcterms:W3CDTF">2017-04-28T09:25:00Z</dcterms:modified>
</cp:coreProperties>
</file>