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687"/>
        <w:gridCol w:w="4166"/>
      </w:tblGrid>
      <w:tr w:rsidR="00F17194" w:rsidRPr="00672A80" w:rsidTr="00CA75ED">
        <w:tc>
          <w:tcPr>
            <w:tcW w:w="5687" w:type="dxa"/>
          </w:tcPr>
          <w:p w:rsidR="00F17194" w:rsidRPr="00672A80" w:rsidRDefault="00F17194" w:rsidP="00482020">
            <w:pPr>
              <w:spacing w:after="0" w:line="240" w:lineRule="auto"/>
              <w:jc w:val="right"/>
              <w:rPr>
                <w:rStyle w:val="a0"/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166" w:type="dxa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Style w:val="a0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72A80">
              <w:rPr>
                <w:rStyle w:val="a0"/>
                <w:rFonts w:ascii="Times New Roman" w:hAnsi="Times New Roman"/>
                <w:b w:val="0"/>
                <w:bCs/>
                <w:sz w:val="24"/>
                <w:szCs w:val="24"/>
              </w:rPr>
              <w:t>Приложение 2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 Порядку определения объема и предоставления субсидии социально  ориентированным некоммерческим организациям на финансовое обеспечение затрат на осуществление деятельности по реализации социально значимых программ (проектов) из бюджета Каслинского муниципального района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Style w:val="a0"/>
                <w:rFonts w:ascii="Times New Roman" w:hAnsi="Times New Roman"/>
                <w:b w:val="0"/>
                <w:bCs/>
                <w:color w:val="FF0000"/>
                <w:sz w:val="24"/>
                <w:szCs w:val="24"/>
              </w:rPr>
            </w:pPr>
          </w:p>
        </w:tc>
      </w:tr>
      <w:tr w:rsidR="00F17194" w:rsidRPr="00672A80" w:rsidTr="00CA75ED">
        <w:tc>
          <w:tcPr>
            <w:tcW w:w="5687" w:type="dxa"/>
          </w:tcPr>
          <w:p w:rsidR="00F17194" w:rsidRPr="00672A80" w:rsidRDefault="00F17194" w:rsidP="00482020">
            <w:pPr>
              <w:spacing w:after="0" w:line="240" w:lineRule="auto"/>
              <w:jc w:val="right"/>
              <w:rPr>
                <w:rStyle w:val="a0"/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166" w:type="dxa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Style w:val="a0"/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F17194" w:rsidRPr="00533612" w:rsidRDefault="00F17194" w:rsidP="00482020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ПРОГРАММА (проект)</w:t>
      </w: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Социально-культурная, спортивная реабилитация инвалидов по зрению Каслинского муниципального района</w:t>
      </w: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33612">
        <w:rPr>
          <w:rFonts w:ascii="Times New Roman" w:hAnsi="Times New Roman"/>
          <w:i/>
          <w:sz w:val="24"/>
          <w:szCs w:val="24"/>
        </w:rPr>
        <w:t>(наименование программы (проекта))</w:t>
      </w:r>
    </w:p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pStyle w:val="ListParagraph"/>
        <w:numPr>
          <w:ilvl w:val="0"/>
          <w:numId w:val="2"/>
        </w:numPr>
        <w:ind w:left="0" w:firstLine="0"/>
        <w:jc w:val="center"/>
      </w:pPr>
      <w:r w:rsidRPr="00533612">
        <w:t>О программе (проекте)</w:t>
      </w:r>
    </w:p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923" w:type="dxa"/>
        <w:tblInd w:w="-176" w:type="dxa"/>
        <w:tblLayout w:type="fixed"/>
        <w:tblLook w:val="0000"/>
      </w:tblPr>
      <w:tblGrid>
        <w:gridCol w:w="710"/>
        <w:gridCol w:w="3118"/>
        <w:gridCol w:w="6095"/>
      </w:tblGrid>
      <w:tr w:rsidR="00F17194" w:rsidRPr="00672A80" w:rsidTr="00F51A4F">
        <w:trPr>
          <w:trHeight w:val="4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Направление, которому преимущественно соответствует планируемая деятельность по программе (проекту)  (в соответствии со статьей 31.1 Федерального закона от 12 января </w:t>
            </w:r>
            <w:smartTag w:uri="urn:schemas-microsoft-com:office:smarttags" w:element="metricconverter">
              <w:smartTagPr>
                <w:attr w:name="ProductID" w:val="1996 г"/>
              </w:smartTagPr>
              <w:r w:rsidRPr="00672A80">
                <w:rPr>
                  <w:rFonts w:ascii="Times New Roman" w:hAnsi="Times New Roman"/>
                  <w:sz w:val="24"/>
                  <w:szCs w:val="24"/>
                </w:rPr>
                <w:t>1996 г</w:t>
              </w:r>
            </w:smartTag>
            <w:r w:rsidRPr="00672A80">
              <w:rPr>
                <w:rFonts w:ascii="Times New Roman" w:hAnsi="Times New Roman"/>
                <w:sz w:val="24"/>
                <w:szCs w:val="24"/>
              </w:rPr>
              <w:t>. № 7-ФЗ «О некоммерческих организациях»)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Социально-культурная реабилитация,  улучшение морально-психологического состояния инвалидов по зрению Каслинского муниципального района посредством культурных, информационных, спортивных мероприятий. Р</w:t>
            </w: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азвитие движения добровольцев и волонтёров в Каслинском муниципальном районе.</w:t>
            </w: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Цель программы (проекта)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Реабилитация  посредством культуры и спорта, повышение культурного уровня, раскрытие скрытых талантов, повышение качества жизни инвалидов по зрению, привлечение волонтёров и добровольцев к помощи слепым и слабовидящим людям Каслинского муниципального района</w:t>
            </w: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Задачи программы (проекта)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Проведение социокультурных, спортивных, информационных, оздоровительных  мероприятий (конкурсы, соревнования, выставки и др.);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Индивидуальная работа с немобильными инвалидами по зрению.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Дата начала реализации программы (проекта)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01. 01.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/>
                  <w:i/>
                  <w:sz w:val="24"/>
                  <w:szCs w:val="24"/>
                </w:rPr>
                <w:t>2020</w:t>
              </w:r>
              <w:r w:rsidRPr="00672A80">
                <w:rPr>
                  <w:rFonts w:ascii="Times New Roman" w:hAnsi="Times New Roman"/>
                  <w:i/>
                  <w:sz w:val="24"/>
                  <w:szCs w:val="24"/>
                </w:rPr>
                <w:t xml:space="preserve"> г</w:t>
              </w:r>
            </w:smartTag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Дата окончания реализации программы (проекта)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31. 12.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/>
                  <w:i/>
                  <w:sz w:val="24"/>
                  <w:szCs w:val="24"/>
                </w:rPr>
                <w:t>2020</w:t>
              </w:r>
              <w:r w:rsidRPr="00672A80">
                <w:rPr>
                  <w:rFonts w:ascii="Times New Roman" w:hAnsi="Times New Roman"/>
                  <w:i/>
                  <w:sz w:val="24"/>
                  <w:szCs w:val="24"/>
                </w:rPr>
                <w:t xml:space="preserve"> г</w:t>
              </w:r>
            </w:smartTag>
            <w:r w:rsidRPr="00672A80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Целевые группы программы (проекта)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Люди с ограниченными возможностями здоровья; (инвалиды по зрению)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Партнеры проекта с указанием вида поддержки (информационная, консультационная, организационная, финансовая и пр.)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(письма поддержки и соглашения с партнерами приложить)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533612" w:rsidRDefault="00F17194" w:rsidP="00482020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both"/>
              <w:rPr>
                <w:i/>
              </w:rPr>
            </w:pPr>
            <w:r w:rsidRPr="00533612">
              <w:t>1.Верхнеуфалейская местная организация Всероссийского общества слепых (информационная, консультационная, организационная);</w:t>
            </w:r>
          </w:p>
          <w:p w:rsidR="00F17194" w:rsidRPr="00533612" w:rsidRDefault="00F17194" w:rsidP="00482020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both"/>
              <w:rPr>
                <w:i/>
              </w:rPr>
            </w:pPr>
            <w:r w:rsidRPr="00533612">
              <w:t>2.Управление социальной защиты населения Каслинского муниципального района;</w:t>
            </w:r>
          </w:p>
          <w:p w:rsidR="00F17194" w:rsidRPr="00533612" w:rsidRDefault="00F17194" w:rsidP="00482020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both"/>
            </w:pPr>
            <w:r w:rsidRPr="00533612">
              <w:t>3.Муниципальное учреждение «Комплексный центр социального обслуживания населения Каслинского муниципального района;</w:t>
            </w:r>
          </w:p>
          <w:p w:rsidR="00F17194" w:rsidRPr="00533612" w:rsidRDefault="00F17194" w:rsidP="00482020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both"/>
            </w:pPr>
            <w:r w:rsidRPr="00533612">
              <w:t>4. МУК «Межпоселенческая центральная библиотека Каслинского муниципального района»;</w:t>
            </w:r>
          </w:p>
          <w:p w:rsidR="00F17194" w:rsidRPr="00533612" w:rsidRDefault="00F17194" w:rsidP="00482020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both"/>
              <w:rPr>
                <w:i/>
              </w:rPr>
            </w:pPr>
            <w:r w:rsidRPr="00533612">
              <w:rPr>
                <w:color w:val="000000"/>
                <w:shd w:val="clear" w:color="auto" w:fill="FFFFFF"/>
              </w:rPr>
              <w:t>5.Муниципальное учреждение «Дворец культуры им.И.М.Захарова»;</w:t>
            </w:r>
          </w:p>
          <w:p w:rsidR="00F17194" w:rsidRPr="00533612" w:rsidRDefault="00F17194" w:rsidP="00482020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both"/>
              <w:rPr>
                <w:i/>
              </w:rPr>
            </w:pPr>
            <w:r w:rsidRPr="00533612">
              <w:rPr>
                <w:color w:val="222222"/>
                <w:shd w:val="clear" w:color="auto" w:fill="FFFFFF"/>
              </w:rPr>
              <w:t>6.ОГИБДД ОМВД России по Каслинскому району Челябинской области.</w:t>
            </w: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волонтеров (добровольцев), принимающих участие в реализации программы (проекта)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533612" w:rsidRDefault="00F17194" w:rsidP="00482020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center"/>
            </w:pPr>
            <w:r w:rsidRPr="00533612">
              <w:t>20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Обоснование актуальности и социальной значимости программы (проекта)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533612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Слепым и слабовидящим людям сложно адаптироваться в социуме, поэтому они считаются маломобильными людьми. Помочь такой сложной категории людей реабилитироваться, интегрироваться в обществе путём проведения различных конкурсов, соревнований, мероприятий, помочь раскрыть в людях таланты, помочь реализовать себя.</w:t>
            </w:r>
          </w:p>
          <w:p w:rsidR="00F17194" w:rsidRPr="00533612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(С указанием </w:t>
            </w:r>
            <w:r w:rsidRPr="00533612">
              <w:rPr>
                <w:rFonts w:ascii="Times New Roman" w:hAnsi="Times New Roman"/>
                <w:sz w:val="24"/>
                <w:szCs w:val="24"/>
              </w:rPr>
              <w:t>фактов, статистики, социологических исследований, ссылок</w:t>
            </w: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проблеме в СМИ, писем партнеров проекта и  соглашений с ними по решаемой проблеме и т.д.).</w:t>
            </w:r>
          </w:p>
          <w:p w:rsidR="00F17194" w:rsidRPr="00533612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Муниципальные образования Каслинского муниципального района, на территории которых будет реализовываться программа (проект)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(приложить письма поддержки от муниципальных образований</w:t>
            </w:r>
            <w:r w:rsidRPr="00672A80">
              <w:rPr>
                <w:rFonts w:ascii="Times New Roman" w:hAnsi="Times New Roman"/>
                <w:i/>
                <w:color w:val="8064A2"/>
                <w:sz w:val="24"/>
                <w:szCs w:val="24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533612" w:rsidRDefault="00F17194" w:rsidP="00482020">
            <w:pPr>
              <w:pStyle w:val="schooldescription"/>
              <w:shd w:val="clear" w:color="auto" w:fill="FFFFFF"/>
              <w:spacing w:before="0" w:beforeAutospacing="0" w:after="0" w:afterAutospacing="0"/>
              <w:ind w:right="422"/>
              <w:jc w:val="center"/>
              <w:rPr>
                <w:color w:val="552601"/>
              </w:rPr>
            </w:pPr>
            <w:r w:rsidRPr="00533612">
              <w:t>Каслинское городское поселение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Информационное сопровождение проекта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533612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Планируется освещение реализации программы (проекта) в СМИ Каслинского муниципального района, на сайтах Межпоселенческой центральной библиотеки Каслинского муниципального района и Челябинской областной организации Всероссийского общества слепых.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Количественные результаты  реализации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программы (проекта) (не менее 5)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человек, принявших участие в социаль</w:t>
            </w:r>
            <w:r>
              <w:rPr>
                <w:rFonts w:ascii="Times New Roman" w:hAnsi="Times New Roman"/>
                <w:sz w:val="24"/>
                <w:szCs w:val="24"/>
              </w:rPr>
              <w:t>но-культурных мероприятиях - 348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человек, принявших участи</w:t>
            </w:r>
            <w:r>
              <w:rPr>
                <w:rFonts w:ascii="Times New Roman" w:hAnsi="Times New Roman"/>
                <w:sz w:val="24"/>
                <w:szCs w:val="24"/>
              </w:rPr>
              <w:t>е в спортивных  мероприятиях –30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человек, получивших беспла</w:t>
            </w:r>
            <w:r>
              <w:rPr>
                <w:rFonts w:ascii="Times New Roman" w:hAnsi="Times New Roman"/>
                <w:sz w:val="24"/>
                <w:szCs w:val="24"/>
              </w:rPr>
              <w:t>тную информационную  помощь – 70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F51A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Качественные результаты  реализации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программы (проекта) (не менее 3)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 реабилитация  посредством культуры и спорта;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ind w:left="360" w:hanging="3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 повышение культурного уровня;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 раскрытие скрытых талантов;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 повышение качества жизни;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-получение информации, необходимой для реабилитации инвалидов по зрению Каслинского муниципального района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Календарный план реализации программы (проекта)</w:t>
      </w:r>
    </w:p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528"/>
        <w:gridCol w:w="2098"/>
        <w:gridCol w:w="1898"/>
        <w:gridCol w:w="1896"/>
        <w:gridCol w:w="1881"/>
        <w:gridCol w:w="2311"/>
      </w:tblGrid>
      <w:tr w:rsidR="00F17194" w:rsidRPr="00672A80" w:rsidTr="007A1CBC">
        <w:tc>
          <w:tcPr>
            <w:tcW w:w="505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07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Решаемая задача</w:t>
            </w:r>
          </w:p>
        </w:tc>
        <w:tc>
          <w:tcPr>
            <w:tcW w:w="1816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Тип мероприятия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(публичное/не-публичное)*</w:t>
            </w:r>
          </w:p>
        </w:tc>
        <w:tc>
          <w:tcPr>
            <w:tcW w:w="1814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Сроки начала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 окончания  мероприятия</w:t>
            </w:r>
          </w:p>
        </w:tc>
        <w:tc>
          <w:tcPr>
            <w:tcW w:w="2211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Краткое описание реализации мероприятия</w:t>
            </w:r>
          </w:p>
        </w:tc>
      </w:tr>
      <w:tr w:rsidR="00F17194" w:rsidRPr="00672A80" w:rsidTr="007A1CBC">
        <w:tc>
          <w:tcPr>
            <w:tcW w:w="505" w:type="dxa"/>
          </w:tcPr>
          <w:p w:rsidR="00F17194" w:rsidRDefault="00F17194" w:rsidP="002A29EE">
            <w:pPr>
              <w:pStyle w:val="ListParagraph"/>
              <w:ind w:left="0"/>
              <w:jc w:val="center"/>
            </w:pPr>
            <w:r>
              <w:rPr>
                <w:color w:val="000000"/>
              </w:rPr>
              <w:t>1</w:t>
            </w:r>
          </w:p>
          <w:p w:rsidR="00F17194" w:rsidRPr="00B54300" w:rsidRDefault="00F17194" w:rsidP="002A29EE">
            <w:pPr>
              <w:jc w:val="center"/>
            </w:pPr>
          </w:p>
          <w:p w:rsidR="00F17194" w:rsidRDefault="00F17194" w:rsidP="002A29EE">
            <w:pPr>
              <w:jc w:val="center"/>
            </w:pPr>
          </w:p>
          <w:p w:rsidR="00F17194" w:rsidRDefault="00F17194" w:rsidP="002A29EE">
            <w:pPr>
              <w:jc w:val="center"/>
            </w:pPr>
          </w:p>
          <w:p w:rsidR="00F17194" w:rsidRDefault="00F17194" w:rsidP="002A29EE">
            <w:pPr>
              <w:jc w:val="center"/>
            </w:pPr>
          </w:p>
          <w:p w:rsidR="00F17194" w:rsidRDefault="00F17194" w:rsidP="002A29EE">
            <w:pPr>
              <w:jc w:val="center"/>
            </w:pPr>
          </w:p>
          <w:p w:rsidR="00F17194" w:rsidRPr="00B54300" w:rsidRDefault="00F17194" w:rsidP="002A29EE">
            <w:pPr>
              <w:jc w:val="center"/>
            </w:pPr>
            <w:r>
              <w:t>2</w:t>
            </w:r>
          </w:p>
        </w:tc>
        <w:tc>
          <w:tcPr>
            <w:tcW w:w="2007" w:type="dxa"/>
          </w:tcPr>
          <w:p w:rsidR="00F17194" w:rsidRPr="00672A80" w:rsidRDefault="00F17194" w:rsidP="002A29EE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Адаптация в социуме, социально-культурная реабилитация, раскрытие творческого потенциала, проведение досуга, улучшение настроения, увеличение позитива в жизни людей с ОВЗ по зрению Каслинского муниципального района</w:t>
            </w:r>
          </w:p>
        </w:tc>
        <w:tc>
          <w:tcPr>
            <w:tcW w:w="1816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Публичное</w:t>
            </w:r>
          </w:p>
        </w:tc>
        <w:tc>
          <w:tcPr>
            <w:tcW w:w="1814" w:type="dxa"/>
          </w:tcPr>
          <w:p w:rsidR="00F17194" w:rsidRDefault="00F17194" w:rsidP="002A29E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«Рождественские встречи»</w:t>
            </w:r>
            <w:r w:rsidRPr="00533612">
              <w:rPr>
                <w:rFonts w:ascii="Times New Roman" w:hAnsi="Times New Roman"/>
              </w:rPr>
              <w:t xml:space="preserve"> поэтический конкурс чтецов</w:t>
            </w:r>
          </w:p>
          <w:p w:rsidR="00F17194" w:rsidRPr="00B16576" w:rsidRDefault="00F17194" w:rsidP="002A29EE">
            <w:pPr>
              <w:jc w:val="center"/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лет со дня рождения композитора И.О.Дунаевского «Семейная династия композиторов – музыкальный вечер</w:t>
            </w:r>
          </w:p>
        </w:tc>
        <w:tc>
          <w:tcPr>
            <w:tcW w:w="1800" w:type="dxa"/>
          </w:tcPr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  <w:p w:rsidR="00F17194" w:rsidRPr="00B16576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B16576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января</w:t>
            </w:r>
          </w:p>
        </w:tc>
        <w:tc>
          <w:tcPr>
            <w:tcW w:w="2211" w:type="dxa"/>
          </w:tcPr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чтецов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новогодней и рождественской тематики с награждением побе</w:t>
            </w:r>
            <w:r>
              <w:rPr>
                <w:rFonts w:ascii="Times New Roman" w:hAnsi="Times New Roman"/>
                <w:sz w:val="24"/>
                <w:szCs w:val="24"/>
              </w:rPr>
              <w:t>дителей и поощрением участников.</w:t>
            </w: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 «Межпоселенческой</w:t>
            </w:r>
          </w:p>
          <w:p w:rsidR="00F17194" w:rsidRPr="00672A80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центральной библиотеки Каслинского муниципального района»</w:t>
            </w:r>
          </w:p>
        </w:tc>
      </w:tr>
      <w:tr w:rsidR="00F17194" w:rsidRPr="00672A80" w:rsidTr="007A1CBC">
        <w:tc>
          <w:tcPr>
            <w:tcW w:w="505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629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F17194" w:rsidRPr="008446C1" w:rsidRDefault="00F17194" w:rsidP="002A29EE">
            <w:pPr>
              <w:jc w:val="center"/>
            </w:pPr>
          </w:p>
          <w:p w:rsidR="00F17194" w:rsidRPr="008446C1" w:rsidRDefault="00F17194" w:rsidP="002A29EE">
            <w:pPr>
              <w:jc w:val="center"/>
            </w:pPr>
          </w:p>
          <w:p w:rsidR="00F17194" w:rsidRPr="008446C1" w:rsidRDefault="00F17194" w:rsidP="002A29EE">
            <w:pPr>
              <w:jc w:val="center"/>
            </w:pPr>
          </w:p>
          <w:p w:rsidR="00F17194" w:rsidRDefault="00F17194" w:rsidP="002A29EE">
            <w:pPr>
              <w:jc w:val="center"/>
            </w:pPr>
          </w:p>
          <w:p w:rsidR="00F17194" w:rsidRDefault="00F17194" w:rsidP="002A29EE">
            <w:pPr>
              <w:jc w:val="center"/>
            </w:pPr>
          </w:p>
          <w:p w:rsidR="00F17194" w:rsidRPr="008446C1" w:rsidRDefault="00F17194" w:rsidP="002A29EE">
            <w:pPr>
              <w:jc w:val="center"/>
            </w:pPr>
            <w:r>
              <w:t>4</w:t>
            </w:r>
          </w:p>
        </w:tc>
        <w:tc>
          <w:tcPr>
            <w:tcW w:w="2007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Адаптация в социуме, социально-культурная реабилитация, раскрытие творческого потенциала, проведение досуга, улучшение настроения, увеличение позитива в жизни людей с ОВЗ по зрению Каслинского муниципального района</w:t>
            </w:r>
          </w:p>
        </w:tc>
        <w:tc>
          <w:tcPr>
            <w:tcW w:w="1816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</w:t>
            </w:r>
          </w:p>
        </w:tc>
        <w:tc>
          <w:tcPr>
            <w:tcW w:w="1814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«День защитников отечества»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 лет со дня рождения композитора Г.И.Гладкова –«История моей музыкальной биографии»</w:t>
            </w:r>
          </w:p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F17194" w:rsidRPr="00672A80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21 февраля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Работа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немобиль-ными на дому в течение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февраля месяца</w:t>
            </w: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B16576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февраля</w:t>
            </w:r>
          </w:p>
        </w:tc>
        <w:tc>
          <w:tcPr>
            <w:tcW w:w="2211" w:type="dxa"/>
          </w:tcPr>
          <w:p w:rsidR="00F17194" w:rsidRDefault="00F17194" w:rsidP="002A29EE">
            <w:pPr>
              <w:tabs>
                <w:tab w:val="left" w:pos="54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Праздничное мероприятие, посвящённое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 Дню защитников </w:t>
            </w:r>
            <w:r>
              <w:rPr>
                <w:rFonts w:ascii="Times New Roman" w:hAnsi="Times New Roman"/>
                <w:sz w:val="24"/>
                <w:szCs w:val="24"/>
              </w:rPr>
              <w:t>отечества.</w:t>
            </w:r>
          </w:p>
          <w:p w:rsidR="00F17194" w:rsidRPr="008446C1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 «Межпоселенческой</w:t>
            </w:r>
          </w:p>
          <w:p w:rsidR="00F17194" w:rsidRPr="008446C1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центральной библиотеки Каслинского муниципального района»</w:t>
            </w:r>
          </w:p>
        </w:tc>
      </w:tr>
      <w:tr w:rsidR="00F17194" w:rsidRPr="00672A80" w:rsidTr="007A1CBC">
        <w:tc>
          <w:tcPr>
            <w:tcW w:w="505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17194" w:rsidRPr="008446C1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446C1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446C1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446C1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446C1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07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Адаптация в социуме, социально-культурная реабилитация, раскрытие творческого потенциала, проведение досуга, улучшение настроения, увеличение позитива в жизни людей с ОВЗ по зрению Каслинского муниципального района.</w:t>
            </w:r>
          </w:p>
        </w:tc>
        <w:tc>
          <w:tcPr>
            <w:tcW w:w="1816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</w:t>
            </w:r>
          </w:p>
        </w:tc>
        <w:tc>
          <w:tcPr>
            <w:tcW w:w="1814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«Международный женский день</w:t>
            </w: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0C0243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 лет со дня рождения певца Л.О.Утёсова.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17194" w:rsidRPr="00672A80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Работа 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немобиль-ными на дому в течении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месяца марта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7194" w:rsidRPr="00B16576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B16576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марта</w:t>
            </w:r>
          </w:p>
        </w:tc>
        <w:tc>
          <w:tcPr>
            <w:tcW w:w="2211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Праздничное мероприятие: конкурсная программа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«А, ну- ка, девушки!»,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поздравление женщин.</w:t>
            </w:r>
          </w:p>
          <w:p w:rsidR="00F17194" w:rsidRPr="00ED1A5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 «Межпоселенческой</w:t>
            </w:r>
          </w:p>
          <w:p w:rsidR="00F17194" w:rsidRPr="00ED1A5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центральной библиотеки Каслинского муниципального района»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194" w:rsidRPr="00672A80" w:rsidTr="007A1CBC">
        <w:tc>
          <w:tcPr>
            <w:tcW w:w="505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F17194" w:rsidRPr="00ED1A5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ED1A5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ED1A5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07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>Адаптация в социуме, спортивная реабилитация и интеграция, проведение досуга, улучшение настроения увеличение позитива в жизни людей  с ОВЗ по зрению Каслинского муниципального района</w:t>
            </w:r>
          </w:p>
        </w:tc>
        <w:tc>
          <w:tcPr>
            <w:tcW w:w="1816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</w:t>
            </w:r>
          </w:p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Открытый шашечный турнир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sz w:val="24"/>
                <w:szCs w:val="24"/>
              </w:rPr>
              <w:t>Информационное мероприятие с участием специалистов муниципальных  учреждений и служб</w:t>
            </w:r>
          </w:p>
        </w:tc>
        <w:tc>
          <w:tcPr>
            <w:tcW w:w="1800" w:type="dxa"/>
          </w:tcPr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18 апреля</w:t>
            </w:r>
          </w:p>
          <w:p w:rsidR="00F17194" w:rsidRPr="00B16576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B16576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апреля</w:t>
            </w:r>
          </w:p>
        </w:tc>
        <w:tc>
          <w:tcPr>
            <w:tcW w:w="2211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Социо-культурное спортивное мероприятие.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Приглашение специалистов отделов муниципальных учреждений с разъяснител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ьными беседами п</w:t>
            </w:r>
            <w:r>
              <w:rPr>
                <w:rFonts w:ascii="Times New Roman" w:hAnsi="Times New Roman"/>
                <w:sz w:val="24"/>
                <w:szCs w:val="24"/>
              </w:rPr>
              <w:t>о вопросам инвалидов по зрению.</w:t>
            </w:r>
          </w:p>
        </w:tc>
      </w:tr>
      <w:tr w:rsidR="00F17194" w:rsidRPr="00672A80" w:rsidTr="007A1CBC">
        <w:tc>
          <w:tcPr>
            <w:tcW w:w="505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F17194" w:rsidRPr="00ED1A5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ED1A5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ED1A5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F17194" w:rsidRPr="00ED1A5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07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Привитие инвалидам по зрению патриотических чувств, </w:t>
            </w:r>
            <w:r w:rsidRPr="00C76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социально-культурная реабилитация.</w:t>
            </w:r>
          </w:p>
        </w:tc>
        <w:tc>
          <w:tcPr>
            <w:tcW w:w="1816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Публичное.</w:t>
            </w:r>
          </w:p>
        </w:tc>
        <w:tc>
          <w:tcPr>
            <w:tcW w:w="1814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«День Победы» </w:t>
            </w:r>
            <w:r>
              <w:rPr>
                <w:rFonts w:ascii="Times New Roman" w:hAnsi="Times New Roman"/>
                <w:sz w:val="24"/>
                <w:szCs w:val="24"/>
              </w:rPr>
              <w:t>-Юбилейная дата-75 лет.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 лет со дня рождения поэтессы О.Ф.Берггольц –«Ленинградская поэтесса»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на дому тружеников тыла.</w:t>
            </w:r>
          </w:p>
        </w:tc>
        <w:tc>
          <w:tcPr>
            <w:tcW w:w="1800" w:type="dxa"/>
          </w:tcPr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</w:t>
            </w: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34E">
              <w:rPr>
                <w:rFonts w:ascii="Times New Roman" w:hAnsi="Times New Roman"/>
                <w:sz w:val="24"/>
                <w:szCs w:val="24"/>
              </w:rPr>
              <w:t>21 мая</w:t>
            </w: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8303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34E">
              <w:rPr>
                <w:rFonts w:ascii="Times New Roman" w:hAnsi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3034E">
              <w:rPr>
                <w:rFonts w:ascii="Times New Roman" w:hAnsi="Times New Roman"/>
                <w:sz w:val="24"/>
                <w:szCs w:val="24"/>
              </w:rPr>
              <w:t xml:space="preserve">   месяца</w:t>
            </w:r>
          </w:p>
        </w:tc>
        <w:tc>
          <w:tcPr>
            <w:tcW w:w="2211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Чествование </w:t>
            </w: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участников ВОВ, тружеников тыла,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поздравление на дому немобильных членов общества, возложение венка к памятнику неизвестного солдата, праздничный обед.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 «Межпоселенческой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центральной библиотеки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Каслинского муниципального района»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tabs>
                <w:tab w:val="left" w:pos="3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tabs>
                <w:tab w:val="left" w:pos="3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Поздравление, общение, проявление заботы, вручение подарков.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7A1CBC">
        <w:tc>
          <w:tcPr>
            <w:tcW w:w="505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F17194" w:rsidRPr="00ED0AD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ED0AD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ED0AD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ED0AD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ED0AD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07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Адаптация в социуме, социально-культурная реабилитация,  проведение досуга, улучшение настроения, увеличение позитива в жизни людей с ОВЗ по зрению Каслинского муниципального района.</w:t>
            </w:r>
          </w:p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>Привитие инвалидам по зрению патриотических чувств, дань памяти погибшим в ВОВ родственников инвалидов по зрению, адаптация и интеграция в социуме людей с ОВЗ по зрению Каслинского муниципального района.</w:t>
            </w:r>
          </w:p>
        </w:tc>
        <w:tc>
          <w:tcPr>
            <w:tcW w:w="1816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Публичное.</w:t>
            </w:r>
          </w:p>
        </w:tc>
        <w:tc>
          <w:tcPr>
            <w:tcW w:w="1814" w:type="dxa"/>
          </w:tcPr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именинника</w:t>
            </w:r>
            <w:r w:rsidRPr="000C024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первом полугодии</w:t>
            </w: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памяти и скорби».</w:t>
            </w:r>
          </w:p>
        </w:tc>
        <w:tc>
          <w:tcPr>
            <w:tcW w:w="1800" w:type="dxa"/>
          </w:tcPr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B16576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июня</w:t>
            </w:r>
          </w:p>
        </w:tc>
        <w:tc>
          <w:tcPr>
            <w:tcW w:w="2211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Поздравление именинников, у кого день рождения в 1-2 квартале, Конкурс на лучшее блюдо, Песенный марафон.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Организация доставки инвалидов по зрению к памятнику, возложение цветов к памятнику неизвестного солдата, участие в митинге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Поминальный обед.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7A1CBC">
        <w:tc>
          <w:tcPr>
            <w:tcW w:w="505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07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Социально-культурная реабилитация, обеспечение спортивного досуга и отдыха, адаптация инвалидов по зрению в природных условиях, оздоровление, проведение досуга , улучшение настроения, увеличение позитива в жизни людей с ОВЗ по зрению Каслинского муниципального района.</w:t>
            </w:r>
          </w:p>
        </w:tc>
        <w:tc>
          <w:tcPr>
            <w:tcW w:w="1816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</w:t>
            </w:r>
          </w:p>
        </w:tc>
        <w:tc>
          <w:tcPr>
            <w:tcW w:w="1814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Поход в лесопарковую зону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17194" w:rsidRPr="00672A80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F17194" w:rsidRPr="00672A80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(по погодным условиям)</w:t>
            </w:r>
          </w:p>
        </w:tc>
        <w:tc>
          <w:tcPr>
            <w:tcW w:w="2211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вывоза людей с ОВЗ на природу; спартакиада                (зарядка, весёлые игры; конкурсы); полевая кухня;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песни под гитару, чтение стихов и пр.</w:t>
            </w:r>
          </w:p>
        </w:tc>
      </w:tr>
      <w:tr w:rsidR="00F17194" w:rsidRPr="00672A80" w:rsidTr="007A1CBC">
        <w:tc>
          <w:tcPr>
            <w:tcW w:w="505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07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>Адаптация в социуме, социально-культурная реабилитация, раскрытие творческого потенциала, проведение досуга, улучшение настроения, увеличение позитива в жизни людей с ОВЗ по зрению Каслинского муниципального района.</w:t>
            </w:r>
          </w:p>
        </w:tc>
        <w:tc>
          <w:tcPr>
            <w:tcW w:w="1816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Публичное.</w:t>
            </w:r>
          </w:p>
        </w:tc>
        <w:tc>
          <w:tcPr>
            <w:tcW w:w="1814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Дары осени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17194" w:rsidRPr="00672A80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11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Конкурс  на лучшее блюдо, выставка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«Дары осени», награждение поб</w:t>
            </w:r>
            <w:r>
              <w:rPr>
                <w:rFonts w:ascii="Times New Roman" w:hAnsi="Times New Roman"/>
                <w:sz w:val="24"/>
                <w:szCs w:val="24"/>
              </w:rPr>
              <w:t>едителей, поощрение участников.</w:t>
            </w:r>
          </w:p>
        </w:tc>
      </w:tr>
      <w:tr w:rsidR="00F17194" w:rsidRPr="00672A80" w:rsidTr="007A1CBC">
        <w:tc>
          <w:tcPr>
            <w:tcW w:w="505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F17194" w:rsidRPr="00CC2C17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CC2C17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F17194" w:rsidRPr="00CC2C17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CC2C17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CC2C17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CC2C17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CC2C17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CC2C17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CC2C17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4C261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07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>Раскрытие  творческого потенциала людей с ОВЗ по зрению. Адаптация и интеграция в социуме, социально-культурная реабилитация, проведение досуга, улучшение настроения, увеличение позитива в жизни инвалидам по зрению Каслинского муниципального района.</w:t>
            </w:r>
          </w:p>
        </w:tc>
        <w:tc>
          <w:tcPr>
            <w:tcW w:w="1816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Публичное.</w:t>
            </w:r>
          </w:p>
        </w:tc>
        <w:tc>
          <w:tcPr>
            <w:tcW w:w="1814" w:type="dxa"/>
          </w:tcPr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color w:val="000000"/>
                <w:sz w:val="24"/>
                <w:szCs w:val="24"/>
              </w:rPr>
              <w:t>Конкурс «В мире танца» с городами северной зоны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color w:val="000000"/>
                <w:sz w:val="24"/>
                <w:szCs w:val="24"/>
              </w:rPr>
              <w:t>(в честь Дня Белой трости)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17194" w:rsidRDefault="00F17194" w:rsidP="002A29EE">
            <w:pPr>
              <w:tabs>
                <w:tab w:val="left" w:pos="9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tabs>
                <w:tab w:val="left" w:pos="9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tabs>
                <w:tab w:val="left" w:pos="9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tabs>
                <w:tab w:val="left" w:pos="9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 лет со дня рождения поэта С.А.Есенина.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4C261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613">
              <w:rPr>
                <w:rFonts w:ascii="Times New Roman" w:hAnsi="Times New Roman"/>
                <w:sz w:val="24"/>
                <w:szCs w:val="24"/>
              </w:rPr>
              <w:t>Посещение на дому немобильных членов общества в честь «Дня белой трости»</w:t>
            </w:r>
          </w:p>
        </w:tc>
        <w:tc>
          <w:tcPr>
            <w:tcW w:w="1800" w:type="dxa"/>
          </w:tcPr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7194" w:rsidRPr="007947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7947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7947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октября</w:t>
            </w: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4C2613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613">
              <w:rPr>
                <w:rFonts w:ascii="Times New Roman" w:hAnsi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C2613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211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Организация конкурса. Награждение  победителей, поощрение участников.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 привлечением специалистов дворца культуры им. Захарова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привлечением. «Межпоселенческой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центральной библиотеки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Каслинского муниципального района»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CC2C17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 заботы о членах общества, общение, вручение продуктовых наборов.</w:t>
            </w:r>
          </w:p>
        </w:tc>
      </w:tr>
      <w:tr w:rsidR="00F17194" w:rsidRPr="00672A80" w:rsidTr="007A1CBC">
        <w:tc>
          <w:tcPr>
            <w:tcW w:w="505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F17194" w:rsidRPr="0099185F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99185F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99185F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99185F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07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обеспечение инвалидов по зрению для улучшения качества жизни.</w:t>
            </w:r>
          </w:p>
          <w:p w:rsidR="00F17194" w:rsidRPr="0099185F" w:rsidRDefault="00F17194" w:rsidP="002A29EE">
            <w:pPr>
              <w:jc w:val="center"/>
              <w:rPr>
                <w:lang w:eastAsia="en-US"/>
              </w:rPr>
            </w:pPr>
          </w:p>
          <w:p w:rsidR="00F17194" w:rsidRPr="0099185F" w:rsidRDefault="00F17194" w:rsidP="002A29EE">
            <w:pPr>
              <w:jc w:val="center"/>
              <w:rPr>
                <w:lang w:eastAsia="en-US"/>
              </w:rPr>
            </w:pPr>
          </w:p>
          <w:p w:rsidR="00F17194" w:rsidRDefault="00F17194" w:rsidP="002A29EE">
            <w:pPr>
              <w:jc w:val="center"/>
              <w:rPr>
                <w:lang w:eastAsia="en-US"/>
              </w:rPr>
            </w:pPr>
          </w:p>
          <w:p w:rsidR="00F17194" w:rsidRPr="00C76291" w:rsidRDefault="00F17194" w:rsidP="002A29EE">
            <w:pPr>
              <w:pStyle w:val="BodyTextIndent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Адаптация в социуме, социально-культурная реабилитация,  проведение досуга, улучшение настроения, увеличение позитива в жизни людей с ОВЗ по зрению Каслинского муниципального района.</w:t>
            </w:r>
          </w:p>
          <w:p w:rsidR="00F17194" w:rsidRPr="0099185F" w:rsidRDefault="00F17194" w:rsidP="002A29EE">
            <w:pPr>
              <w:jc w:val="center"/>
              <w:rPr>
                <w:lang w:eastAsia="en-US"/>
              </w:rPr>
            </w:pPr>
          </w:p>
        </w:tc>
        <w:tc>
          <w:tcPr>
            <w:tcW w:w="1816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Публичное</w:t>
            </w:r>
          </w:p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  <w:tc>
          <w:tcPr>
            <w:tcW w:w="1814" w:type="dxa"/>
          </w:tcPr>
          <w:p w:rsidR="00F17194" w:rsidRPr="000C0243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Консультативно-реабилитационные мероприятия со специалистами УСЗН и КЦСОН</w:t>
            </w:r>
          </w:p>
          <w:p w:rsidR="00F17194" w:rsidRDefault="00F17194" w:rsidP="002A29EE">
            <w:pPr>
              <w:tabs>
                <w:tab w:val="left" w:pos="1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tabs>
                <w:tab w:val="left" w:pos="1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tabs>
                <w:tab w:val="left" w:pos="1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Pr="000C0243" w:rsidRDefault="00F17194" w:rsidP="002A29EE">
            <w:pPr>
              <w:tabs>
                <w:tab w:val="left" w:pos="1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именинника во 2 полугодии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  <w:p w:rsidR="00F17194" w:rsidRPr="007947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7947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7947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ноября</w:t>
            </w:r>
          </w:p>
        </w:tc>
        <w:tc>
          <w:tcPr>
            <w:tcW w:w="2211" w:type="dxa"/>
          </w:tcPr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Организация мероприятия: опрос инвалидов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 каким вопросам нужны консультации, передача вопросов муниципальным учреждениям для подготовки ответов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7194" w:rsidRPr="0099185F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99185F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Поздравление именинников, у кого день рождения в 1-2 квартале, Конкурс на лучшее блюдо, Песенный марафон</w:t>
            </w:r>
          </w:p>
        </w:tc>
      </w:tr>
      <w:tr w:rsidR="00F17194" w:rsidRPr="00672A80" w:rsidTr="007A1CBC">
        <w:tc>
          <w:tcPr>
            <w:tcW w:w="505" w:type="dxa"/>
          </w:tcPr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F17194" w:rsidRPr="0099185F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99185F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99185F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99185F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07" w:type="dxa"/>
          </w:tcPr>
          <w:p w:rsidR="00F17194" w:rsidRPr="0099185F" w:rsidRDefault="00F17194" w:rsidP="002A29EE">
            <w:pPr>
              <w:jc w:val="center"/>
              <w:rPr>
                <w:lang w:eastAsia="en-US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Адаптация в социуме, соци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ально-культурная реабилитация.</w:t>
            </w:r>
          </w:p>
          <w:p w:rsidR="00F17194" w:rsidRDefault="00F17194" w:rsidP="002A29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lang w:eastAsia="en-US"/>
              </w:rPr>
            </w:pPr>
            <w:r w:rsidRPr="00533612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Социально-культурная реабилитация,  проведение досуга, улучшение настроения, увеличение позитива в жизни инвалидов по зрению, подведение итогов работы.</w:t>
            </w:r>
          </w:p>
          <w:p w:rsidR="00F17194" w:rsidRPr="0099185F" w:rsidRDefault="00F17194" w:rsidP="002A29EE">
            <w:pPr>
              <w:jc w:val="center"/>
              <w:rPr>
                <w:lang w:eastAsia="en-US"/>
              </w:rPr>
            </w:pPr>
          </w:p>
        </w:tc>
        <w:tc>
          <w:tcPr>
            <w:tcW w:w="1816" w:type="dxa"/>
          </w:tcPr>
          <w:p w:rsidR="00F17194" w:rsidRPr="00C76291" w:rsidRDefault="00F17194" w:rsidP="002A29EE">
            <w:pPr>
              <w:pStyle w:val="BodyTextIndent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291">
              <w:rPr>
                <w:rFonts w:ascii="Times New Roman" w:hAnsi="Times New Roman"/>
                <w:sz w:val="24"/>
                <w:szCs w:val="24"/>
              </w:rPr>
              <w:t>Публи</w:t>
            </w:r>
            <w:bookmarkStart w:id="0" w:name="_GoBack"/>
            <w:bookmarkEnd w:id="0"/>
            <w:r w:rsidRPr="00C76291">
              <w:rPr>
                <w:rFonts w:ascii="Times New Roman" w:hAnsi="Times New Roman"/>
                <w:sz w:val="24"/>
                <w:szCs w:val="24"/>
              </w:rPr>
              <w:t>чное.</w:t>
            </w:r>
          </w:p>
        </w:tc>
        <w:tc>
          <w:tcPr>
            <w:tcW w:w="1814" w:type="dxa"/>
          </w:tcPr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 лет со дня рождения композитора В.Я.Шаинского – Музыкальный вечер «Крылатые качели».</w:t>
            </w: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17194" w:rsidRDefault="00F17194" w:rsidP="002A29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0243">
              <w:rPr>
                <w:rFonts w:ascii="Times New Roman" w:hAnsi="Times New Roman"/>
                <w:color w:val="000000"/>
                <w:sz w:val="24"/>
                <w:szCs w:val="24"/>
              </w:rPr>
              <w:t>Праздничное мероприятие «Новогодний фейерверк»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декабря.</w:t>
            </w:r>
          </w:p>
          <w:p w:rsidR="00F17194" w:rsidRPr="007947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7947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конце декабря</w:t>
            </w:r>
          </w:p>
          <w:p w:rsidR="00F17194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  <w:p w:rsidR="00F17194" w:rsidRPr="0079474E" w:rsidRDefault="00F17194" w:rsidP="002A2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F17194" w:rsidRDefault="00F17194" w:rsidP="002A29EE">
            <w:pPr>
              <w:keepLine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Социо-культурное, познавательное реабилитационное мероприятие: расширение кругозора, знакомство с биографией и творчеством писателей, поэтов, композиторов с привлечением «Межпоселенческой</w:t>
            </w: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центральной библиотеки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Каслинского муниципального района»</w:t>
            </w:r>
          </w:p>
          <w:p w:rsidR="00F17194" w:rsidRDefault="00F17194" w:rsidP="002A29EE">
            <w:pPr>
              <w:tabs>
                <w:tab w:val="left" w:pos="1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2A2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Новогоднее праздничное  мероприятие с привлечением специалистов МУК «Межпоселенческой центральной библиотеки Каслинского муниципального района».</w:t>
            </w:r>
          </w:p>
        </w:tc>
      </w:tr>
    </w:tbl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*К публичным мероприятиям следует отнести те, которые могут предусматривать участие СМИ, представителей органов власти</w:t>
      </w:r>
    </w:p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  <w:lang w:val="en-US"/>
        </w:rPr>
        <w:t>II</w:t>
      </w:r>
      <w:r w:rsidRPr="00533612">
        <w:rPr>
          <w:rFonts w:ascii="Times New Roman" w:hAnsi="Times New Roman"/>
          <w:sz w:val="24"/>
          <w:szCs w:val="24"/>
        </w:rPr>
        <w:t>.О руководителе и команде проекта</w:t>
      </w: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76" w:type="dxa"/>
        <w:tblLayout w:type="fixed"/>
        <w:tblLook w:val="0000"/>
      </w:tblPr>
      <w:tblGrid>
        <w:gridCol w:w="710"/>
        <w:gridCol w:w="3118"/>
        <w:gridCol w:w="6095"/>
      </w:tblGrid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СОНКО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Савицкая Татьяна Павловна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Телефон (с кодом города), мобильный телефон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3512635891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pacing w:val="-3"/>
                <w:sz w:val="24"/>
                <w:szCs w:val="24"/>
                <w:lang w:val="en-US" w:eastAsia="ar-SA"/>
              </w:rPr>
              <w:t>priemnaya@chelvos.org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бухгалтера 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Феркель Тамара Валентиновна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Телефон (с кодом города), мобильный телефон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3512635715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pacing w:val="-3"/>
                <w:sz w:val="24"/>
                <w:szCs w:val="24"/>
                <w:lang w:eastAsia="ar-SA"/>
              </w:rPr>
              <w:t>glavbuch@chelvos.org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Ключевые члены команды программы (проекта) (ФИО; должность; опыт работы, в том числе  по направлению проекта и др.)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Востротина Нина Ивановна – председателем выбрана 17.09. 2018 года, членом общества слепых состоит с 2004 года, </w:t>
            </w:r>
          </w:p>
        </w:tc>
      </w:tr>
    </w:tbl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  <w:lang w:val="en-US"/>
        </w:rPr>
        <w:t xml:space="preserve">III. </w:t>
      </w:r>
      <w:r w:rsidRPr="00533612">
        <w:rPr>
          <w:rFonts w:ascii="Times New Roman" w:hAnsi="Times New Roman"/>
          <w:sz w:val="24"/>
          <w:szCs w:val="24"/>
        </w:rPr>
        <w:t xml:space="preserve">Об организации </w:t>
      </w: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76" w:type="dxa"/>
        <w:tblLayout w:type="fixed"/>
        <w:tblLook w:val="0000"/>
      </w:tblPr>
      <w:tblGrid>
        <w:gridCol w:w="710"/>
        <w:gridCol w:w="3118"/>
        <w:gridCol w:w="6095"/>
      </w:tblGrid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Официальный сайт; группа  в соц. сетях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www.chelvos.org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Количество штатных работников 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состоянию на 31.12.2019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Каслинская группа Верхнеуфалейской МО ВОС №1-              2 человека.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добровольцев (волонтеров), принимавших участие в реа</w:t>
            </w:r>
            <w:r>
              <w:rPr>
                <w:rFonts w:ascii="Times New Roman" w:hAnsi="Times New Roman"/>
                <w:sz w:val="24"/>
                <w:szCs w:val="24"/>
              </w:rPr>
              <w:t>лизации мероприятий СОНКО в 2019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году 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Доходы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     (рублей) за 2019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год, в том числе: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105000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Президентские гранты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Субсидии из бюджета Челябинской области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Средства из федерального бюджета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color w:val="8064A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Средства из областного бюджета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8064A2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color w:val="8064A2"/>
                <w:sz w:val="24"/>
                <w:szCs w:val="24"/>
              </w:rPr>
              <w:t>-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Средства из местного бюджета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105000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Взносы, пожертвования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Прочие доходы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Общая сумма расходов организации за предыдущий год (рублей)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105000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благополучателей за 2018 год, в том числе: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Имеющиеся в распоряжении СОНКО материально-технические ресурсы, в том числе: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color w:val="8064A2"/>
                <w:sz w:val="24"/>
                <w:szCs w:val="24"/>
              </w:rPr>
            </w:pP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помещение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Комитет по управлению имущества и земельным отношениям администрации Каслинского муниципального района</w:t>
            </w:r>
          </w:p>
          <w:p w:rsidR="00F17194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456830, Челябинская область, г.Касли, ул.Ленина,55</w:t>
            </w:r>
          </w:p>
          <w:p w:rsidR="00F17194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Тел</w:t>
            </w:r>
            <w:r w:rsidRPr="00F7647F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факс :8(35149) 2-22-45, </w:t>
            </w:r>
          </w:p>
          <w:p w:rsidR="00F17194" w:rsidRPr="00F7647F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Договор о передаче имущества в безвозмездное пользование от 14.11.2019,площадь 17,6 кв.м.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Ксерокс </w:t>
            </w:r>
            <w:r w:rsidRPr="00672A80">
              <w:rPr>
                <w:rFonts w:ascii="Times New Roman" w:hAnsi="Times New Roman"/>
                <w:sz w:val="24"/>
                <w:szCs w:val="24"/>
                <w:lang w:val="en-US"/>
              </w:rPr>
              <w:t>FC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 xml:space="preserve"> 336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7194" w:rsidRPr="00672A80" w:rsidTr="00CA75E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Реквизиты СОНКО: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Почтовый индекс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Населённый пункт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Улица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Офис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Телефон (с кодом города)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ОГРН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ИНН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КПП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БИК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ОКПО 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ОКВЭД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Номер расчетного счета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 банка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Номер корреспондентского счета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454080,Челябинск, ул. Клары Цеткин, 26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454080,Челябинск, ул. Клары Цеткин, 26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Г. Челябинск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Клары Цеткин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(351)2635891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672A8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priemnaya</w:t>
              </w:r>
              <w:r w:rsidRPr="00672A8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@</w:t>
              </w:r>
              <w:r w:rsidRPr="00672A8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chelvos</w:t>
              </w:r>
              <w:r w:rsidRPr="00672A8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672A80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</w:hyperlink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1027400001287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7453043397/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745301001</w:t>
            </w:r>
          </w:p>
          <w:p w:rsidR="00F17194" w:rsidRPr="00672A80" w:rsidRDefault="00F17194" w:rsidP="00482020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047501779</w:t>
            </w:r>
          </w:p>
          <w:p w:rsidR="00F17194" w:rsidRPr="00672A80" w:rsidRDefault="00F17194" w:rsidP="00482020">
            <w:pPr>
              <w:spacing w:after="0" w:line="240" w:lineRule="auto"/>
              <w:ind w:left="-9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03967292</w:t>
            </w:r>
          </w:p>
          <w:p w:rsidR="00F17194" w:rsidRPr="00672A80" w:rsidRDefault="00F17194" w:rsidP="00482020">
            <w:pPr>
              <w:spacing w:after="0" w:line="240" w:lineRule="auto"/>
              <w:ind w:left="-9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94.99</w:t>
            </w:r>
          </w:p>
          <w:p w:rsidR="00F17194" w:rsidRPr="00672A80" w:rsidRDefault="00F17194" w:rsidP="00482020">
            <w:pPr>
              <w:spacing w:after="0" w:line="240" w:lineRule="auto"/>
              <w:ind w:left="-9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40703810500120000057</w:t>
            </w:r>
          </w:p>
          <w:p w:rsidR="00F17194" w:rsidRPr="00672A80" w:rsidRDefault="00F17194" w:rsidP="00482020">
            <w:pPr>
              <w:spacing w:after="0" w:line="240" w:lineRule="auto"/>
              <w:ind w:left="-9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ПАО ЧЕЛЯБИНВЕСТБАНК</w:t>
            </w:r>
          </w:p>
          <w:p w:rsidR="00F17194" w:rsidRPr="00672A80" w:rsidRDefault="00F17194" w:rsidP="00482020">
            <w:pPr>
              <w:spacing w:after="0" w:line="240" w:lineRule="auto"/>
              <w:ind w:left="-90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30101810400000000779</w:t>
            </w:r>
          </w:p>
        </w:tc>
      </w:tr>
    </w:tbl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  <w:lang w:val="en-US"/>
        </w:rPr>
        <w:t>IV</w:t>
      </w:r>
      <w:r w:rsidRPr="00533612">
        <w:rPr>
          <w:rFonts w:ascii="Times New Roman" w:hAnsi="Times New Roman"/>
          <w:sz w:val="24"/>
          <w:szCs w:val="24"/>
        </w:rPr>
        <w:t>.Основные реализованные программы (проекты) за последние 5 лет по соответствующему направлению</w:t>
      </w:r>
    </w:p>
    <w:tbl>
      <w:tblPr>
        <w:tblpPr w:leftFromText="180" w:rightFromText="180" w:vertAnchor="text" w:horzAnchor="margin" w:tblpX="-210" w:tblpY="1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426"/>
        <w:gridCol w:w="1841"/>
        <w:gridCol w:w="1343"/>
        <w:gridCol w:w="1653"/>
        <w:gridCol w:w="1286"/>
        <w:gridCol w:w="1331"/>
        <w:gridCol w:w="2324"/>
      </w:tblGrid>
      <w:tr w:rsidR="00F17194" w:rsidRPr="00672A80" w:rsidTr="008E389A">
        <w:trPr>
          <w:trHeight w:val="345"/>
        </w:trPr>
        <w:tc>
          <w:tcPr>
            <w:tcW w:w="209" w:type="pct"/>
            <w:vMerge w:val="restart"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2" w:type="pct"/>
            <w:vMerge w:val="restart"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658" w:type="pct"/>
            <w:vMerge w:val="restart"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Объем финанси-рования</w:t>
            </w:r>
          </w:p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(в руб.)</w:t>
            </w:r>
          </w:p>
        </w:tc>
        <w:tc>
          <w:tcPr>
            <w:tcW w:w="810" w:type="pct"/>
            <w:vMerge w:val="restart"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Источник финансиро-вания</w:t>
            </w:r>
          </w:p>
        </w:tc>
        <w:tc>
          <w:tcPr>
            <w:tcW w:w="1282" w:type="pct"/>
            <w:gridSpan w:val="2"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Период выполнения</w:t>
            </w:r>
          </w:p>
        </w:tc>
        <w:tc>
          <w:tcPr>
            <w:tcW w:w="1139" w:type="pct"/>
            <w:vMerge w:val="restart"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Основные результаты*</w:t>
            </w:r>
          </w:p>
        </w:tc>
      </w:tr>
      <w:tr w:rsidR="00F17194" w:rsidRPr="00672A80" w:rsidTr="008E389A">
        <w:trPr>
          <w:trHeight w:val="345"/>
        </w:trPr>
        <w:tc>
          <w:tcPr>
            <w:tcW w:w="209" w:type="pct"/>
            <w:vMerge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pct"/>
            <w:vMerge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pct"/>
            <w:vMerge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652" w:type="pct"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139" w:type="pct"/>
            <w:vMerge/>
            <w:vAlign w:val="center"/>
          </w:tcPr>
          <w:p w:rsidR="00F17194" w:rsidRPr="00672A80" w:rsidRDefault="00F17194" w:rsidP="004820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8E389A">
        <w:trPr>
          <w:trHeight w:val="392"/>
        </w:trPr>
        <w:tc>
          <w:tcPr>
            <w:tcW w:w="20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Государствен-ная программа Челябинской области «Повышение эффективности государствен-нойподдержки социально ориентирован-ныхнекоммер-ческих организаций Челябинской области» на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2014-2016 годы»</w:t>
            </w:r>
          </w:p>
        </w:tc>
        <w:tc>
          <w:tcPr>
            <w:tcW w:w="658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2 700 000,00</w:t>
            </w:r>
          </w:p>
        </w:tc>
        <w:tc>
          <w:tcPr>
            <w:tcW w:w="81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Субсидия из регионального бюджета</w:t>
            </w:r>
          </w:p>
        </w:tc>
        <w:tc>
          <w:tcPr>
            <w:tcW w:w="63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16.07.2014</w:t>
            </w:r>
          </w:p>
        </w:tc>
        <w:tc>
          <w:tcPr>
            <w:tcW w:w="65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21.12.2016</w:t>
            </w:r>
          </w:p>
        </w:tc>
        <w:tc>
          <w:tcPr>
            <w:tcW w:w="113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1.Приобретение для инвалидов по зрению технических средств реабилитации, не входящих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ный перечень.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2. Оплата проезда в центры реабилитации слепых. 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3.Участие незрячих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спортсменов в областных и республиканских соревнованиях. 4.Организация реабилитационных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областных мероприятий для инвалидов по зрению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8E389A">
        <w:trPr>
          <w:trHeight w:val="392"/>
        </w:trPr>
        <w:tc>
          <w:tcPr>
            <w:tcW w:w="20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«ДИСК»: Доступность информацион-ной среды каждому»</w:t>
            </w:r>
          </w:p>
        </w:tc>
        <w:tc>
          <w:tcPr>
            <w:tcW w:w="658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455 374,00</w:t>
            </w:r>
          </w:p>
        </w:tc>
        <w:tc>
          <w:tcPr>
            <w:tcW w:w="81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Субсидия из регионального бюджета</w:t>
            </w:r>
          </w:p>
        </w:tc>
        <w:tc>
          <w:tcPr>
            <w:tcW w:w="63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01.09.2014</w:t>
            </w:r>
          </w:p>
        </w:tc>
        <w:tc>
          <w:tcPr>
            <w:tcW w:w="65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31.12.2014</w:t>
            </w:r>
          </w:p>
        </w:tc>
        <w:tc>
          <w:tcPr>
            <w:tcW w:w="113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1. Расширен доступ инвалидов по зрению к информации путем установки системы «Доступный город»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 объектах транспортной и социальной инфраструктуры (ОСИ) в местах интенсивногопере-движения слепых и слабовидящих людей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2. Установлено 14 информаторов на 11-ти ОСИ 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3.Обеспечено 25 инвалидов по зрению абонентскими устройствами, совместимыми с информаторами,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которые позволяют через встроенный наушник или динамик воспроизводить информацию о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социально-значимом объекте, транспорт-ном средстве или остановочном комплексе 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4. Обучено 40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инвалидов по зрению и работников транспортных предприятий и ОСИ пользованию системой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«Доступный город»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8E389A">
        <w:trPr>
          <w:trHeight w:val="392"/>
        </w:trPr>
        <w:tc>
          <w:tcPr>
            <w:tcW w:w="20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«Сделать настольный теннис доступным для инвалидов по зрению Челябинской области»</w:t>
            </w:r>
          </w:p>
        </w:tc>
        <w:tc>
          <w:tcPr>
            <w:tcW w:w="658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328 899,00</w:t>
            </w:r>
          </w:p>
        </w:tc>
        <w:tc>
          <w:tcPr>
            <w:tcW w:w="81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Субсидия из регионального бюджета</w:t>
            </w:r>
          </w:p>
        </w:tc>
        <w:tc>
          <w:tcPr>
            <w:tcW w:w="63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01.01.2016</w:t>
            </w:r>
          </w:p>
        </w:tc>
        <w:tc>
          <w:tcPr>
            <w:tcW w:w="65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31.10.2016</w:t>
            </w:r>
          </w:p>
        </w:tc>
        <w:tc>
          <w:tcPr>
            <w:tcW w:w="113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1. Приобретено 9 теннисных столов, 36 ракеток и 30 теннисных мячиков для организации спортивныхсекций по настольному теннису для слепых, проведения спортив-ныхреабилитацион-ныхмероприятий, областных соревно-ваний для инвалидов по зрению Челябинской области. 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2. Увеличено число инвалидов по зрению, занимающихся спортом, в т. ч. настольным теннисом с 12 до284 чел. 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Увеличилось количество участников в муниципаль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ных, региональных и республиканских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соревнованиях по настольному теннису для слепых с 4 до 63 человек. 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4. Сформирована сборная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команда Челябинской области по настольному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теннису для слепых -10 чел. 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5. Создано 11 секций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настольному теннису для слепых в муниципальных образованиях для взрослых инвалидов по зрению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и в коррекционных школах для детей с нарушением зрения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8E389A">
        <w:trPr>
          <w:trHeight w:val="392"/>
        </w:trPr>
        <w:tc>
          <w:tcPr>
            <w:tcW w:w="20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«Досуговые центры» программа «Региональное развитие» Благотворитель-ного фонда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«Фонд поддержки слепоглухих «Со-единение»</w:t>
            </w:r>
          </w:p>
        </w:tc>
        <w:tc>
          <w:tcPr>
            <w:tcW w:w="658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1 167 080,00</w:t>
            </w:r>
          </w:p>
        </w:tc>
        <w:tc>
          <w:tcPr>
            <w:tcW w:w="81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Пожертвова-ние</w:t>
            </w:r>
          </w:p>
        </w:tc>
        <w:tc>
          <w:tcPr>
            <w:tcW w:w="63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24.02.2016</w:t>
            </w:r>
          </w:p>
        </w:tc>
        <w:tc>
          <w:tcPr>
            <w:tcW w:w="65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31.12.2017</w:t>
            </w:r>
          </w:p>
        </w:tc>
        <w:tc>
          <w:tcPr>
            <w:tcW w:w="113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Проведены социокультурные мероприятия, обеспечивающие полноценный досуг и общение слепоглухих людей, </w:t>
            </w:r>
            <w:r>
              <w:rPr>
                <w:rFonts w:ascii="Times New Roman" w:hAnsi="Times New Roman"/>
                <w:sz w:val="24"/>
                <w:szCs w:val="24"/>
              </w:rPr>
              <w:t>их психоэмоциональное, творчес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кое, интеллектуальное развитие в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Златоустовском, 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пейском, Миасском,Чебаркульском, Верхнеуфалейском 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досуговых центрах при местных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организациях ВОС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8E389A">
        <w:trPr>
          <w:trHeight w:val="392"/>
        </w:trPr>
        <w:tc>
          <w:tcPr>
            <w:tcW w:w="20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«Спорт» программы «Социальная интеграция» Благотвори-тельного фонда «Фонд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поддержки слепоглухих «Со-единение»</w:t>
            </w:r>
          </w:p>
        </w:tc>
        <w:tc>
          <w:tcPr>
            <w:tcW w:w="658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190 210,00</w:t>
            </w:r>
          </w:p>
        </w:tc>
        <w:tc>
          <w:tcPr>
            <w:tcW w:w="81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Пожертвова-ние</w:t>
            </w:r>
          </w:p>
        </w:tc>
        <w:tc>
          <w:tcPr>
            <w:tcW w:w="63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27.04.2016</w:t>
            </w:r>
          </w:p>
        </w:tc>
        <w:tc>
          <w:tcPr>
            <w:tcW w:w="65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31.12.2017</w:t>
            </w:r>
          </w:p>
        </w:tc>
        <w:tc>
          <w:tcPr>
            <w:tcW w:w="113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Проведены спортивные мероприятия, обеспечивающие полноценный досуг, укрепление здоровья и общение слепоглухих людей Челябинской области</w:t>
            </w:r>
          </w:p>
        </w:tc>
      </w:tr>
      <w:tr w:rsidR="00F17194" w:rsidRPr="00672A80" w:rsidTr="008E389A">
        <w:trPr>
          <w:trHeight w:val="392"/>
        </w:trPr>
        <w:tc>
          <w:tcPr>
            <w:tcW w:w="20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«Повышение эффективности государственной поддержки социально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ориентированных некоммерческих организаций» государственной программы Челябинской области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«Развитие социальной защиты населения в Челябинской области» на 2017-2019 годы»</w:t>
            </w:r>
          </w:p>
        </w:tc>
        <w:tc>
          <w:tcPr>
            <w:tcW w:w="658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2 100 000,00</w:t>
            </w:r>
          </w:p>
        </w:tc>
        <w:tc>
          <w:tcPr>
            <w:tcW w:w="81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Субсидия из регионального бюджета</w:t>
            </w:r>
          </w:p>
        </w:tc>
        <w:tc>
          <w:tcPr>
            <w:tcW w:w="63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05.05.2017</w:t>
            </w:r>
          </w:p>
        </w:tc>
        <w:tc>
          <w:tcPr>
            <w:tcW w:w="65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21.12.2018</w:t>
            </w:r>
          </w:p>
        </w:tc>
        <w:tc>
          <w:tcPr>
            <w:tcW w:w="113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Приобретение для инвалидов по зрению технических средств реабилитации не входящих в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федеральный перечень. Оплата проезда в центры реабилитации слепых. Участие незрячих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спортсменов в областных и республиканских соревнованиях. Организация реабилитационных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областных мероприятий для инвалидов по зрению.</w:t>
            </w:r>
          </w:p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8E389A">
        <w:trPr>
          <w:trHeight w:val="392"/>
        </w:trPr>
        <w:tc>
          <w:tcPr>
            <w:tcW w:w="209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проект «Социально-культурная, спортивная реабилитация инвалидов по зрению Каслинского муниципального района»</w:t>
            </w:r>
          </w:p>
        </w:tc>
        <w:tc>
          <w:tcPr>
            <w:tcW w:w="658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105 000,00</w:t>
            </w:r>
          </w:p>
        </w:tc>
        <w:tc>
          <w:tcPr>
            <w:tcW w:w="81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Субсидия из бюджета Каслинского муниципального района</w:t>
            </w:r>
          </w:p>
        </w:tc>
        <w:tc>
          <w:tcPr>
            <w:tcW w:w="630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10.01.2019</w:t>
            </w:r>
          </w:p>
        </w:tc>
        <w:tc>
          <w:tcPr>
            <w:tcW w:w="652" w:type="pct"/>
          </w:tcPr>
          <w:p w:rsidR="00F17194" w:rsidRPr="00672A80" w:rsidRDefault="00F17194" w:rsidP="00482020">
            <w:pPr>
              <w:keepLine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31.12.2019</w:t>
            </w:r>
          </w:p>
        </w:tc>
        <w:tc>
          <w:tcPr>
            <w:tcW w:w="1139" w:type="pct"/>
          </w:tcPr>
          <w:p w:rsidR="00F17194" w:rsidRPr="00672A80" w:rsidRDefault="00F17194" w:rsidP="008E389A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Проведение социокультурных, спортивных, информационных, оздоровительных  мероприятий (конкурсы, соревнования, выставки и др.);</w:t>
            </w:r>
          </w:p>
          <w:p w:rsidR="00F17194" w:rsidRPr="00672A80" w:rsidRDefault="00F17194" w:rsidP="008E389A">
            <w:pPr>
              <w:keepLine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Индивидуальная работа с немобильными инвалидами по зрению.</w:t>
            </w:r>
          </w:p>
          <w:p w:rsidR="00F17194" w:rsidRPr="008E389A" w:rsidRDefault="00F17194" w:rsidP="00482020">
            <w:pPr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Отчетность размещена на сайте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kasli</w:t>
            </w:r>
            <w:r w:rsidRPr="008E38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org</w:t>
            </w:r>
            <w:r w:rsidRPr="008E389A">
              <w:t xml:space="preserve"> </w:t>
            </w:r>
            <w:r>
              <w:t xml:space="preserve">и  </w:t>
            </w:r>
            <w:r w:rsidRPr="00172273">
              <w:rPr>
                <w:lang w:val="en-US"/>
              </w:rPr>
              <w:t>uszn</w:t>
            </w:r>
            <w:r w:rsidRPr="00172273">
              <w:t>40.</w:t>
            </w:r>
            <w:r w:rsidRPr="00172273">
              <w:rPr>
                <w:lang w:val="en-US"/>
              </w:rPr>
              <w:t>eps</w:t>
            </w:r>
            <w:r w:rsidRPr="00172273">
              <w:t>74.</w:t>
            </w:r>
            <w:r w:rsidRPr="00172273">
              <w:rPr>
                <w:lang w:val="en-US"/>
              </w:rPr>
              <w:t>ru</w:t>
            </w:r>
          </w:p>
        </w:tc>
      </w:tr>
    </w:tbl>
    <w:p w:rsidR="00F17194" w:rsidRPr="00533612" w:rsidRDefault="00F17194" w:rsidP="00F7647F">
      <w:pPr>
        <w:pStyle w:val="ListParagraph"/>
        <w:numPr>
          <w:ilvl w:val="0"/>
          <w:numId w:val="27"/>
        </w:numPr>
        <w:jc w:val="both"/>
      </w:pPr>
      <w:r>
        <w:rPr>
          <w:i/>
          <w:color w:val="000000"/>
        </w:rPr>
        <w:t>П</w:t>
      </w:r>
      <w:r w:rsidRPr="00533612">
        <w:rPr>
          <w:i/>
          <w:color w:val="000000"/>
        </w:rPr>
        <w:t>одтверждается наградами; отзывами; публикациями  в СМИ и Интернете; информационными и финансовыми отчетами, фото и видео материалами, ссылками на отчетность в сети Интернет и пр.</w:t>
      </w: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  <w:lang w:val="en-US"/>
        </w:rPr>
        <w:t>V</w:t>
      </w:r>
      <w:r w:rsidRPr="00533612">
        <w:rPr>
          <w:rFonts w:ascii="Times New Roman" w:hAnsi="Times New Roman"/>
          <w:sz w:val="24"/>
          <w:szCs w:val="24"/>
        </w:rPr>
        <w:t xml:space="preserve">. Полное описание программы (проекта), презентация </w:t>
      </w: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(в свободной форме)</w:t>
      </w: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  <w:r w:rsidRPr="00533612">
        <w:rPr>
          <w:rStyle w:val="FontStyle61"/>
          <w:b w:val="0"/>
          <w:bCs/>
          <w:sz w:val="24"/>
        </w:rPr>
        <w:t>ПРОГРАММА</w:t>
      </w: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  <w:r w:rsidRPr="00533612">
        <w:rPr>
          <w:rStyle w:val="FontStyle61"/>
          <w:b w:val="0"/>
          <w:bCs/>
          <w:sz w:val="24"/>
        </w:rPr>
        <w:t>«Социально-культурная, спортивная реабилитация инвалидов по зрению Каслинского муниципального района»</w:t>
      </w: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</w:pPr>
      <w:r w:rsidRPr="00533612">
        <w:t>Цель программы</w:t>
      </w: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firstLine="709"/>
      </w:pPr>
      <w:r w:rsidRPr="00533612">
        <w:t xml:space="preserve">Реабилитация инвалидов по зрению Каслинского муниципального района  посредством культуры и спорта, повышение культурного уровня, раскрытие скрытых талантов, повышение качества жизни инвалидов по зрению, привлечение волонтёров и добровольцев к помощи слепым и слабовидящим людям Каслинского муниципального района. </w:t>
      </w: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</w:pPr>
      <w:r w:rsidRPr="00533612">
        <w:t>Задачи программы</w:t>
      </w: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</w:pP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Проведение социально-культурных, спортивных, информационных, оздоровительных  мероприятий (конкурсы, соревнования, информационные встречи, выставки и др.) для слепых и слабовидящих людей Каслинского муниципального района, для немобильных инвалидов по зрению проводить индивидуальную работу на дому.</w:t>
      </w: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Актуальность программы</w:t>
      </w: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 xml:space="preserve">Слепым и слабовидящим людям сложно адаптироваться в социуме, поэтому они считаются маломобильными людьми. Помочь такой сложной категории людей реабилитироваться, интегрироваться в обществе путём проведения различных конкурсов, соревнований, мероприятий, помочь раскрыть в людях таланты, помочь реализовать себя, интересно провести досуг. Такие мероприятия важны и тем, что люди будут чувствовать заботу о себе.  </w:t>
      </w: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Порой люди с инвалидностью по зрению одиноки – не хотят быть обузой для родных, не докучают им своими желаниями и просьбами. А на встречах в обществе слепых инвалиды общаются, делятся своим опытом, совершенствуют свои скромные возможности.</w:t>
      </w: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Для реализации данной программы мы будем привлекать волонтёров и добровольцев, которые помогут привести, отвести инвалида на мероприятие, помочь адаптироваться в пространстве. А социализации люди учатся друг от друга.</w:t>
      </w: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Привлекая волонтёров к помощи, они сами будут обучаться общению со слепыми и слабовидящими людьми, что в целом для общества немаловажно. Редкий человек знает, как помочь незрячему. В этом тоже есть определённые правила и навыки.</w:t>
      </w: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Партнёры.</w:t>
      </w: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Мы планируем проводить ряд мероприятий, привлекая к сотрудничеству партнёров.</w:t>
      </w: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Так, на информационные мероприятия будем приглашать специалистов УСЗН и КЦСОН с разъяснительными беседами и решением вопросов инвалидов.</w:t>
      </w: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 xml:space="preserve">Долгая дружба нас связывает с </w:t>
      </w:r>
      <w:r w:rsidRPr="00533612">
        <w:rPr>
          <w:rFonts w:ascii="Times New Roman" w:hAnsi="Times New Roman"/>
          <w:sz w:val="24"/>
          <w:szCs w:val="24"/>
        </w:rPr>
        <w:t>МУК «Межпоселенческой центральной библиотекой Каслинского муниципального района».</w:t>
      </w:r>
      <w:r w:rsidRPr="00533612">
        <w:rPr>
          <w:rFonts w:ascii="Times New Roman" w:hAnsi="Times New Roman"/>
          <w:color w:val="000000"/>
          <w:sz w:val="24"/>
          <w:szCs w:val="24"/>
        </w:rPr>
        <w:t xml:space="preserve"> И мы рады продолжить партнёрскую работу. Специалист библиотеки поможет провести конкурсы, викторины, даст много интересной информации.</w:t>
      </w: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33612">
        <w:rPr>
          <w:rFonts w:ascii="Times New Roman" w:hAnsi="Times New Roman"/>
          <w:color w:val="000000"/>
          <w:sz w:val="24"/>
          <w:szCs w:val="24"/>
        </w:rPr>
        <w:t>При помощи специалистов Муниципального учреждения «Дворец культуры им. И. М. Захарова» проведем конкурс «В мире танца» с участниками танцевальных коллективов северной зоны Челябинской области.</w:t>
      </w:r>
    </w:p>
    <w:p w:rsidR="00F17194" w:rsidRPr="00533612" w:rsidRDefault="00F17194" w:rsidP="00482020">
      <w:pPr>
        <w:keepLines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  <w:sectPr w:rsidR="00F17194" w:rsidRPr="00533612" w:rsidSect="007A1CBC">
          <w:pgSz w:w="11906" w:h="16838"/>
          <w:pgMar w:top="454" w:right="851" w:bottom="567" w:left="907" w:header="709" w:footer="709" w:gutter="0"/>
          <w:cols w:space="708"/>
          <w:docGrid w:linePitch="360"/>
        </w:sectPr>
      </w:pPr>
      <w:r w:rsidRPr="00533612">
        <w:rPr>
          <w:rFonts w:ascii="Times New Roman" w:hAnsi="Times New Roman"/>
          <w:color w:val="000000"/>
          <w:sz w:val="24"/>
          <w:szCs w:val="24"/>
        </w:rPr>
        <w:t>Верхнеуфалейская местная организация Всероссийского общества слепых помогут консультациями, информацией, организацией мероприятий.</w:t>
      </w: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  <w:lang w:val="en-US"/>
        </w:rPr>
        <w:t>VI</w:t>
      </w:r>
      <w:r w:rsidRPr="00533612">
        <w:rPr>
          <w:rFonts w:ascii="Times New Roman" w:hAnsi="Times New Roman"/>
          <w:sz w:val="24"/>
          <w:szCs w:val="24"/>
        </w:rPr>
        <w:t>. Бюджет программы (проекта)</w:t>
      </w: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«Социокультурная, спортивная реабилитация инвалидов по зрении ю Каслинского муниципального района»</w:t>
      </w:r>
    </w:p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 xml:space="preserve">Оплата труда </w:t>
      </w:r>
    </w:p>
    <w:p w:rsidR="00F17194" w:rsidRPr="00533612" w:rsidRDefault="00F17194" w:rsidP="0048202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Оплата труда штатных работников (включая НДФЛ)</w:t>
      </w:r>
    </w:p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970" w:type="pct"/>
        <w:tblLook w:val="0000"/>
      </w:tblPr>
      <w:tblGrid>
        <w:gridCol w:w="2889"/>
        <w:gridCol w:w="1505"/>
        <w:gridCol w:w="1725"/>
        <w:gridCol w:w="1309"/>
        <w:gridCol w:w="2202"/>
        <w:gridCol w:w="1807"/>
        <w:gridCol w:w="3259"/>
      </w:tblGrid>
      <w:tr w:rsidR="00F17194" w:rsidRPr="00672A80" w:rsidTr="00CA75ED">
        <w:trPr>
          <w:trHeight w:val="167"/>
          <w:tblHeader/>
        </w:trPr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" w:name="RANGE!A1"/>
            <w:bookmarkEnd w:id="1"/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Заработная плата в месяц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(включая НДФЛ)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Общая стоимость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Софинансирование (если имеется)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Запрашиваемая сумма</w:t>
            </w:r>
          </w:p>
        </w:tc>
        <w:tc>
          <w:tcPr>
            <w:tcW w:w="111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Комментарии</w:t>
            </w:r>
          </w:p>
        </w:tc>
      </w:tr>
      <w:tr w:rsidR="00F17194" w:rsidRPr="00672A80" w:rsidTr="00CA75ED">
        <w:trPr>
          <w:trHeight w:val="330"/>
          <w:tblHeader/>
        </w:trPr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(гр.5+гр.6)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194" w:rsidRPr="00672A80" w:rsidTr="00CA75ED">
        <w:trPr>
          <w:trHeight w:val="48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-1-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-2-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-3-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-4-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-5-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-6-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-7-</w:t>
            </w:r>
          </w:p>
        </w:tc>
      </w:tr>
      <w:tr w:rsidR="00F17194" w:rsidRPr="00672A80" w:rsidTr="00CA75ED">
        <w:trPr>
          <w:trHeight w:val="48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48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48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17194" w:rsidRPr="00533612" w:rsidRDefault="00F17194" w:rsidP="00482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1.2. Выплаты физическим лицам за оказание ими услуг (выполнение работ) по гражданско- правовым договорам (включая НДФЛ)</w:t>
      </w:r>
    </w:p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970" w:type="pct"/>
        <w:tblLook w:val="0000"/>
      </w:tblPr>
      <w:tblGrid>
        <w:gridCol w:w="2777"/>
        <w:gridCol w:w="1909"/>
        <w:gridCol w:w="1614"/>
        <w:gridCol w:w="1309"/>
        <w:gridCol w:w="2202"/>
        <w:gridCol w:w="1808"/>
        <w:gridCol w:w="3077"/>
      </w:tblGrid>
      <w:tr w:rsidR="00F17194" w:rsidRPr="00672A80" w:rsidTr="00CA75ED">
        <w:trPr>
          <w:trHeight w:val="167"/>
          <w:tblHeader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Функция в проекте или содержание услуг (работ)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Вознаграждение по одному договору (включая НДФЛ)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договоров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(шт.)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Общая стоимость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(гр.5+гр.6)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Софинансирование (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по всем договорам)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Запрашиваемая сумма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Комментарии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-1-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-2-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-3-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-4-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-5-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-6-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-7-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Председатель Каслинской МО ВОС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2833,34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34000,00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34000,00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F17194" w:rsidRPr="00672A80" w:rsidTr="00CA75ED">
        <w:trPr>
          <w:trHeight w:val="167"/>
          <w:tblHeader/>
        </w:trPr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Секретарь Каслинской МО ВОС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1666,66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6666,64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6666,64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17194" w:rsidRPr="00672A80" w:rsidTr="00CA75ED">
        <w:trPr>
          <w:trHeight w:val="167"/>
          <w:tblHeader/>
        </w:trPr>
        <w:tc>
          <w:tcPr>
            <w:tcW w:w="9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1666,67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13333,36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13333,36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17194" w:rsidRPr="00672A80" w:rsidTr="00CA75ED">
        <w:trPr>
          <w:trHeight w:val="167"/>
          <w:tblHeader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54000,00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54000,00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17194" w:rsidRPr="00533612" w:rsidRDefault="00F17194" w:rsidP="004820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7194" w:rsidRPr="00533612" w:rsidRDefault="00F17194" w:rsidP="004820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612">
        <w:rPr>
          <w:rFonts w:ascii="Times New Roman" w:hAnsi="Times New Roman"/>
          <w:sz w:val="24"/>
          <w:szCs w:val="24"/>
        </w:rPr>
        <w:t>1.2. Страховые взносы</w:t>
      </w: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jc w:val="left"/>
        <w:rPr>
          <w:rStyle w:val="FontStyle61"/>
          <w:b w:val="0"/>
          <w:bCs/>
          <w:sz w:val="24"/>
        </w:rPr>
      </w:pPr>
    </w:p>
    <w:tbl>
      <w:tblPr>
        <w:tblW w:w="4923" w:type="pct"/>
        <w:tblLook w:val="0000"/>
      </w:tblPr>
      <w:tblGrid>
        <w:gridCol w:w="3166"/>
        <w:gridCol w:w="2917"/>
        <w:gridCol w:w="2780"/>
        <w:gridCol w:w="2780"/>
        <w:gridCol w:w="2914"/>
      </w:tblGrid>
      <w:tr w:rsidR="00F17194" w:rsidRPr="00672A80" w:rsidTr="00CA75ED">
        <w:trPr>
          <w:trHeight w:val="167"/>
          <w:tblHeader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Общая стоимость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Софинансирование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Запрашиваемая сумма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0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Комментарии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-1-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-2-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-3-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-4-</w:t>
            </w:r>
          </w:p>
        </w:tc>
        <w:tc>
          <w:tcPr>
            <w:tcW w:w="10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-5-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Страховые взносы с выплат штатным работникам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Следует указать ставку, применяемую в организации для начисления страховых взносов по оплате труда штатных сотрудников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Страховые взносы с выплат физическим лицам по гражданско- правовым договорам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14 634,00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14 634,0</w:t>
            </w:r>
          </w:p>
        </w:tc>
        <w:tc>
          <w:tcPr>
            <w:tcW w:w="10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Следует указать ставку, применяемую в организации для начисления страховых взносов c выплат физическим лицам по гражданско-правовым договорам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14 634,0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14 634,0</w:t>
            </w:r>
          </w:p>
        </w:tc>
        <w:tc>
          <w:tcPr>
            <w:tcW w:w="10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jc w:val="left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bCs/>
        </w:rPr>
      </w:pPr>
    </w:p>
    <w:p w:rsidR="00F17194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jc w:val="center"/>
        <w:rPr>
          <w:bCs/>
        </w:rPr>
      </w:pPr>
    </w:p>
    <w:p w:rsidR="00F17194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jc w:val="center"/>
        <w:rPr>
          <w:bCs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jc w:val="center"/>
        <w:rPr>
          <w:bCs/>
        </w:rPr>
      </w:pPr>
      <w:r w:rsidRPr="00533612">
        <w:rPr>
          <w:bCs/>
        </w:rPr>
        <w:t>3.Офисные расходы</w:t>
      </w: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tbl>
      <w:tblPr>
        <w:tblW w:w="4970" w:type="pct"/>
        <w:tblLook w:val="0000"/>
      </w:tblPr>
      <w:tblGrid>
        <w:gridCol w:w="2797"/>
        <w:gridCol w:w="1831"/>
        <w:gridCol w:w="1661"/>
        <w:gridCol w:w="1309"/>
        <w:gridCol w:w="2202"/>
        <w:gridCol w:w="1807"/>
        <w:gridCol w:w="3089"/>
      </w:tblGrid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Стоимость единицы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Общая стоимость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(гр.5+гр.6)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Софинансирование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Запрашиваемая сумма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Комментарии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-1-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-2-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-3-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-4-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-5-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-6-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-7-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Аренда нежилого помещения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Канцтовары и расходные материалы (ручки, бумага, кара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даши)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4866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</w:pPr>
      <w:r w:rsidRPr="00533612">
        <w:t>4. Приобретение (аренда) оборудования, инвентаря и сопутствующие расходы</w:t>
      </w: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tbl>
      <w:tblPr>
        <w:tblW w:w="4970" w:type="pct"/>
        <w:tblLook w:val="0000"/>
      </w:tblPr>
      <w:tblGrid>
        <w:gridCol w:w="2797"/>
        <w:gridCol w:w="1831"/>
        <w:gridCol w:w="1661"/>
        <w:gridCol w:w="1309"/>
        <w:gridCol w:w="2202"/>
        <w:gridCol w:w="1807"/>
        <w:gridCol w:w="3089"/>
      </w:tblGrid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Стоимость единицы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Общая стоимость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(гр.5+гр.6)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Софинансирование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Запрашиваемая сумма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Комментарии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-1-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-2-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-3-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-4-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-5-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-6-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-7-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 приобретаемого оборудования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Наименование арендуемого оборудования 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rPr>
          <w:rStyle w:val="FontStyle61"/>
          <w:b w:val="0"/>
          <w:bCs/>
          <w:sz w:val="24"/>
        </w:rPr>
      </w:pP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  <w:r w:rsidRPr="00533612">
        <w:rPr>
          <w:rStyle w:val="FontStyle61"/>
          <w:b w:val="0"/>
          <w:bCs/>
          <w:sz w:val="24"/>
        </w:rPr>
        <w:t>5. Расходы на проведение мероприятий (</w:t>
      </w:r>
      <w:r w:rsidRPr="00533612">
        <w:t>статья включает в себя расходы, связанные с проведением публичных мероприятий (семинаров, тренингов, пресс-конференций, обучения и т.п.) мероприятия носят разовый или краткосрочный характер)</w:t>
      </w:r>
    </w:p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tbl>
      <w:tblPr>
        <w:tblW w:w="4970" w:type="pct"/>
        <w:tblLayout w:type="fixed"/>
        <w:tblCellMar>
          <w:left w:w="57" w:type="dxa"/>
          <w:right w:w="57" w:type="dxa"/>
        </w:tblCellMar>
        <w:tblLook w:val="0000"/>
      </w:tblPr>
      <w:tblGrid>
        <w:gridCol w:w="3346"/>
        <w:gridCol w:w="1674"/>
        <w:gridCol w:w="1422"/>
        <w:gridCol w:w="1550"/>
        <w:gridCol w:w="1740"/>
        <w:gridCol w:w="1795"/>
        <w:gridCol w:w="3068"/>
      </w:tblGrid>
      <w:tr w:rsidR="00F17194" w:rsidRPr="00672A80" w:rsidTr="00CA75ED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Стоимость единицы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Общая стоимость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(гр.5+гр.6)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Софинанси-рование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Запрашиваемая сумма</w:t>
            </w:r>
          </w:p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2A80">
              <w:rPr>
                <w:rFonts w:ascii="Times New Roman" w:hAnsi="Times New Roman"/>
                <w:bCs/>
                <w:sz w:val="24"/>
                <w:szCs w:val="24"/>
              </w:rPr>
              <w:t>Комментарии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-1-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-2-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-3-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-4-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-5-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-6-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-7-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Аренда помещений для семинара, пресс-конференции, обучения (уточнить)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Аренда транспорта 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Возмещение проезда участников мероприятия и приглашенных тренеров, экспертов</w:t>
            </w:r>
          </w:p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Оплата размещения участников мероприятия</w:t>
            </w:r>
          </w:p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Оплата питания участников мероприятия 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За 1 чел. в день /150 руб.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1500,00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1500,00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1 раз в день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 xml:space="preserve">Изготовление раздаточных материалов </w:t>
            </w:r>
          </w:p>
          <w:p w:rsidR="00F17194" w:rsidRPr="00672A80" w:rsidRDefault="00F17194" w:rsidP="00482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72A8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Поощрительные призы, подарочные наборы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0 руб.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7194" w:rsidRPr="00672A80" w:rsidTr="00CA75ED">
        <w:trPr>
          <w:trHeight w:val="167"/>
          <w:tblHeader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16 5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A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16 5</w:t>
            </w:r>
            <w:r w:rsidRPr="00672A80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17194" w:rsidRPr="00672A80" w:rsidRDefault="00F17194" w:rsidP="00482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7194" w:rsidRPr="00533612" w:rsidRDefault="00F17194" w:rsidP="00482020">
      <w:pPr>
        <w:pStyle w:val="Style8"/>
        <w:widowControl/>
        <w:tabs>
          <w:tab w:val="left" w:pos="4506"/>
          <w:tab w:val="left" w:pos="6232"/>
          <w:tab w:val="left" w:pos="9169"/>
          <w:tab w:val="left" w:pos="10814"/>
        </w:tabs>
        <w:ind w:left="720"/>
        <w:jc w:val="center"/>
        <w:rPr>
          <w:rStyle w:val="FontStyle61"/>
          <w:b w:val="0"/>
          <w:bCs/>
          <w:sz w:val="24"/>
        </w:rPr>
      </w:pPr>
    </w:p>
    <w:p w:rsidR="00F17194" w:rsidRDefault="00F17194" w:rsidP="00482020">
      <w:pPr>
        <w:spacing w:after="0" w:line="240" w:lineRule="auto"/>
      </w:pPr>
      <w:r>
        <w:t>Председатель Челябинской областной организации ВОС                                                                                                         Т.П.Савицкая</w:t>
      </w:r>
    </w:p>
    <w:sectPr w:rsidR="00F17194" w:rsidSect="00515B21">
      <w:pgSz w:w="16838" w:h="11906" w:orient="landscape" w:code="9"/>
      <w:pgMar w:top="170" w:right="851" w:bottom="1134" w:left="1418" w:header="720" w:footer="720" w:gutter="1134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17A"/>
    <w:multiLevelType w:val="hybridMultilevel"/>
    <w:tmpl w:val="5E36AD8A"/>
    <w:lvl w:ilvl="0" w:tplc="DA4C2F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F9486A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513157"/>
    <w:multiLevelType w:val="hybridMultilevel"/>
    <w:tmpl w:val="A696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D31564"/>
    <w:multiLevelType w:val="hybridMultilevel"/>
    <w:tmpl w:val="5E36DA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1A5218"/>
    <w:multiLevelType w:val="multilevel"/>
    <w:tmpl w:val="065C4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45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cs="Times New Roman" w:hint="default"/>
        <w:sz w:val="28"/>
      </w:rPr>
    </w:lvl>
  </w:abstractNum>
  <w:abstractNum w:abstractNumId="5">
    <w:nsid w:val="1A11296C"/>
    <w:multiLevelType w:val="hybridMultilevel"/>
    <w:tmpl w:val="F32A3A98"/>
    <w:lvl w:ilvl="0" w:tplc="970876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FB27A1"/>
    <w:multiLevelType w:val="hybridMultilevel"/>
    <w:tmpl w:val="B22E26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F2177C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DAA1937"/>
    <w:multiLevelType w:val="hybridMultilevel"/>
    <w:tmpl w:val="B66A81BE"/>
    <w:lvl w:ilvl="0" w:tplc="EDDEE5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06C4FA4"/>
    <w:multiLevelType w:val="hybridMultilevel"/>
    <w:tmpl w:val="AA38CD04"/>
    <w:lvl w:ilvl="0" w:tplc="04190001">
      <w:start w:val="9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2175C"/>
    <w:multiLevelType w:val="hybridMultilevel"/>
    <w:tmpl w:val="2D321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6BA31E6"/>
    <w:multiLevelType w:val="multilevel"/>
    <w:tmpl w:val="AE4892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30" w:hanging="45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cs="Times New Roman" w:hint="default"/>
        <w:sz w:val="28"/>
      </w:rPr>
    </w:lvl>
  </w:abstractNum>
  <w:abstractNum w:abstractNumId="12">
    <w:nsid w:val="370A2AB2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D8338D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02763AC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C63929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9D6A96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3AD4D18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0027176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819445B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3C54D7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320613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1634495"/>
    <w:multiLevelType w:val="hybridMultilevel"/>
    <w:tmpl w:val="AD20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B929B1"/>
    <w:multiLevelType w:val="hybridMultilevel"/>
    <w:tmpl w:val="7248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3D910D5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AF1354F"/>
    <w:multiLevelType w:val="hybridMultilevel"/>
    <w:tmpl w:val="93581E88"/>
    <w:lvl w:ilvl="0" w:tplc="B3F668D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F9F5E56"/>
    <w:multiLevelType w:val="hybridMultilevel"/>
    <w:tmpl w:val="C62AE8AA"/>
    <w:lvl w:ilvl="0" w:tplc="E25C7CCA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11"/>
  </w:num>
  <w:num w:numId="4">
    <w:abstractNumId w:val="25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10"/>
  </w:num>
  <w:num w:numId="10">
    <w:abstractNumId w:val="8"/>
  </w:num>
  <w:num w:numId="11">
    <w:abstractNumId w:val="14"/>
  </w:num>
  <w:num w:numId="12">
    <w:abstractNumId w:val="17"/>
  </w:num>
  <w:num w:numId="13">
    <w:abstractNumId w:val="19"/>
  </w:num>
  <w:num w:numId="14">
    <w:abstractNumId w:val="12"/>
  </w:num>
  <w:num w:numId="15">
    <w:abstractNumId w:val="18"/>
  </w:num>
  <w:num w:numId="16">
    <w:abstractNumId w:val="13"/>
  </w:num>
  <w:num w:numId="17">
    <w:abstractNumId w:val="20"/>
  </w:num>
  <w:num w:numId="18">
    <w:abstractNumId w:val="24"/>
  </w:num>
  <w:num w:numId="19">
    <w:abstractNumId w:val="21"/>
  </w:num>
  <w:num w:numId="20">
    <w:abstractNumId w:val="15"/>
  </w:num>
  <w:num w:numId="21">
    <w:abstractNumId w:val="7"/>
  </w:num>
  <w:num w:numId="22">
    <w:abstractNumId w:val="16"/>
  </w:num>
  <w:num w:numId="23">
    <w:abstractNumId w:val="1"/>
  </w:num>
  <w:num w:numId="24">
    <w:abstractNumId w:val="3"/>
  </w:num>
  <w:num w:numId="25">
    <w:abstractNumId w:val="22"/>
  </w:num>
  <w:num w:numId="26">
    <w:abstractNumId w:val="2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3612"/>
    <w:rsid w:val="0002515D"/>
    <w:rsid w:val="00076A81"/>
    <w:rsid w:val="000C0243"/>
    <w:rsid w:val="00172273"/>
    <w:rsid w:val="001B6249"/>
    <w:rsid w:val="00202CEF"/>
    <w:rsid w:val="002721F5"/>
    <w:rsid w:val="002A29EE"/>
    <w:rsid w:val="003335A7"/>
    <w:rsid w:val="003D29A9"/>
    <w:rsid w:val="003F559A"/>
    <w:rsid w:val="00413A18"/>
    <w:rsid w:val="00482020"/>
    <w:rsid w:val="004C2613"/>
    <w:rsid w:val="00515B21"/>
    <w:rsid w:val="00533612"/>
    <w:rsid w:val="005E0269"/>
    <w:rsid w:val="00672A80"/>
    <w:rsid w:val="006A35AC"/>
    <w:rsid w:val="0074439B"/>
    <w:rsid w:val="0079474E"/>
    <w:rsid w:val="007A1CBC"/>
    <w:rsid w:val="0083034E"/>
    <w:rsid w:val="008446C1"/>
    <w:rsid w:val="008D5B6D"/>
    <w:rsid w:val="008E389A"/>
    <w:rsid w:val="0099185F"/>
    <w:rsid w:val="009B184A"/>
    <w:rsid w:val="009D6A19"/>
    <w:rsid w:val="00B16576"/>
    <w:rsid w:val="00B51865"/>
    <w:rsid w:val="00B54300"/>
    <w:rsid w:val="00B97DCD"/>
    <w:rsid w:val="00C76291"/>
    <w:rsid w:val="00CA75ED"/>
    <w:rsid w:val="00CC2C17"/>
    <w:rsid w:val="00D071C0"/>
    <w:rsid w:val="00D35FF3"/>
    <w:rsid w:val="00D45F3E"/>
    <w:rsid w:val="00DF5E4E"/>
    <w:rsid w:val="00E9389A"/>
    <w:rsid w:val="00ED0AD3"/>
    <w:rsid w:val="00ED1A53"/>
    <w:rsid w:val="00F17194"/>
    <w:rsid w:val="00F51A4F"/>
    <w:rsid w:val="00F7647F"/>
    <w:rsid w:val="00FF5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A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33612"/>
    <w:pPr>
      <w:keepNext/>
      <w:spacing w:after="0" w:line="240" w:lineRule="auto"/>
      <w:outlineLvl w:val="0"/>
    </w:pPr>
    <w:rPr>
      <w:rFonts w:ascii="Times New Roman" w:hAnsi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33612"/>
    <w:pPr>
      <w:keepNext/>
      <w:spacing w:after="0" w:line="240" w:lineRule="auto"/>
      <w:outlineLvl w:val="1"/>
    </w:pPr>
    <w:rPr>
      <w:rFonts w:ascii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33612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33612"/>
    <w:pPr>
      <w:keepNext/>
      <w:spacing w:after="0" w:line="240" w:lineRule="auto"/>
      <w:jc w:val="right"/>
      <w:outlineLvl w:val="8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33612"/>
    <w:rPr>
      <w:rFonts w:ascii="Times New Roman" w:hAnsi="Times New Roman"/>
      <w:b/>
      <w:sz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33612"/>
    <w:rPr>
      <w:rFonts w:ascii="Times New Roman" w:hAnsi="Times New Roman"/>
      <w:sz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33612"/>
    <w:rPr>
      <w:rFonts w:ascii="Arial" w:hAnsi="Arial"/>
      <w:b/>
      <w:sz w:val="26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533612"/>
    <w:rPr>
      <w:rFonts w:ascii="Times New Roman" w:hAnsi="Times New Roman"/>
      <w:sz w:val="20"/>
    </w:rPr>
  </w:style>
  <w:style w:type="table" w:styleId="TableGrid">
    <w:name w:val="Table Grid"/>
    <w:basedOn w:val="TableNormal"/>
    <w:uiPriority w:val="99"/>
    <w:rsid w:val="00533612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Гипертекстовая ссылка"/>
    <w:uiPriority w:val="99"/>
    <w:rsid w:val="00533612"/>
    <w:rPr>
      <w:color w:val="106BBE"/>
    </w:rPr>
  </w:style>
  <w:style w:type="character" w:styleId="Hyperlink">
    <w:name w:val="Hyperlink"/>
    <w:basedOn w:val="DefaultParagraphFont"/>
    <w:uiPriority w:val="99"/>
    <w:rsid w:val="00533612"/>
    <w:rPr>
      <w:rFonts w:cs="Times New Roman"/>
      <w:color w:val="000080"/>
      <w:u w:val="single"/>
    </w:rPr>
  </w:style>
  <w:style w:type="character" w:customStyle="1" w:styleId="a0">
    <w:name w:val="Цветовое выделение"/>
    <w:uiPriority w:val="99"/>
    <w:rsid w:val="00533612"/>
    <w:rPr>
      <w:b/>
      <w:color w:val="26282F"/>
    </w:rPr>
  </w:style>
  <w:style w:type="paragraph" w:customStyle="1" w:styleId="a1">
    <w:name w:val="Комментарий"/>
    <w:basedOn w:val="Normal"/>
    <w:next w:val="Normal"/>
    <w:uiPriority w:val="99"/>
    <w:rsid w:val="0053361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2">
    <w:name w:val="Информация об изменениях документа"/>
    <w:basedOn w:val="a1"/>
    <w:next w:val="Normal"/>
    <w:uiPriority w:val="99"/>
    <w:rsid w:val="00533612"/>
    <w:rPr>
      <w:i/>
      <w:iCs/>
    </w:rPr>
  </w:style>
  <w:style w:type="paragraph" w:customStyle="1" w:styleId="a3">
    <w:name w:val="Нормальный (таблица)"/>
    <w:basedOn w:val="Normal"/>
    <w:next w:val="Normal"/>
    <w:uiPriority w:val="99"/>
    <w:rsid w:val="005336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4">
    <w:name w:val="Таблицы (моноширинный)"/>
    <w:basedOn w:val="Normal"/>
    <w:next w:val="Normal"/>
    <w:uiPriority w:val="99"/>
    <w:rsid w:val="005336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5">
    <w:name w:val="Прижатый влево"/>
    <w:basedOn w:val="Normal"/>
    <w:next w:val="Normal"/>
    <w:uiPriority w:val="99"/>
    <w:rsid w:val="0053361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formattexttopleveltext">
    <w:name w:val="formattext topleveltext"/>
    <w:basedOn w:val="Normal"/>
    <w:uiPriority w:val="99"/>
    <w:rsid w:val="005336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Normal"/>
    <w:uiPriority w:val="99"/>
    <w:rsid w:val="005336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5336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533612"/>
    <w:pPr>
      <w:spacing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33612"/>
    <w:rPr>
      <w:rFonts w:ascii="Calibri" w:hAnsi="Calibri"/>
      <w:lang w:eastAsia="en-US"/>
    </w:rPr>
  </w:style>
  <w:style w:type="character" w:customStyle="1" w:styleId="FontStyle46">
    <w:name w:val="Font Style46"/>
    <w:uiPriority w:val="99"/>
    <w:rsid w:val="00533612"/>
    <w:rPr>
      <w:rFonts w:ascii="Times New Roman" w:hAnsi="Times New Roman"/>
      <w:sz w:val="26"/>
    </w:rPr>
  </w:style>
  <w:style w:type="paragraph" w:styleId="ListParagraph">
    <w:name w:val="List Paragraph"/>
    <w:basedOn w:val="Normal"/>
    <w:uiPriority w:val="99"/>
    <w:qFormat/>
    <w:rsid w:val="0053361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5336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Normal"/>
    <w:uiPriority w:val="99"/>
    <w:rsid w:val="00533612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Normal"/>
    <w:uiPriority w:val="99"/>
    <w:rsid w:val="005336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54">
    <w:name w:val="Font Style54"/>
    <w:uiPriority w:val="99"/>
    <w:rsid w:val="00533612"/>
    <w:rPr>
      <w:rFonts w:ascii="Times New Roman" w:hAnsi="Times New Roman"/>
      <w:b/>
      <w:sz w:val="28"/>
    </w:rPr>
  </w:style>
  <w:style w:type="character" w:customStyle="1" w:styleId="FontStyle61">
    <w:name w:val="Font Style61"/>
    <w:uiPriority w:val="99"/>
    <w:rsid w:val="00533612"/>
    <w:rPr>
      <w:rFonts w:ascii="Times New Roman" w:hAnsi="Times New Roman"/>
      <w:b/>
      <w:sz w:val="20"/>
    </w:rPr>
  </w:style>
  <w:style w:type="paragraph" w:customStyle="1" w:styleId="Style9">
    <w:name w:val="Style9"/>
    <w:basedOn w:val="Normal"/>
    <w:uiPriority w:val="99"/>
    <w:rsid w:val="00533612"/>
    <w:pPr>
      <w:widowControl w:val="0"/>
      <w:autoSpaceDE w:val="0"/>
      <w:autoSpaceDN w:val="0"/>
      <w:adjustRightInd w:val="0"/>
      <w:spacing w:after="0" w:line="320" w:lineRule="exact"/>
      <w:ind w:firstLine="687"/>
      <w:jc w:val="both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3361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3612"/>
    <w:rPr>
      <w:rFonts w:ascii="Tahoma" w:hAnsi="Tahoma"/>
      <w:sz w:val="16"/>
    </w:rPr>
  </w:style>
  <w:style w:type="paragraph" w:customStyle="1" w:styleId="schooldescription">
    <w:name w:val="school_description"/>
    <w:basedOn w:val="Normal"/>
    <w:uiPriority w:val="99"/>
    <w:rsid w:val="005336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choolname">
    <w:name w:val="school_name"/>
    <w:basedOn w:val="Normal"/>
    <w:uiPriority w:val="99"/>
    <w:rsid w:val="005336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533612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emnaya@chelvo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2855</TotalTime>
  <Pages>14</Pages>
  <Words>3832</Words>
  <Characters>21843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24</cp:revision>
  <cp:lastPrinted>2020-02-06T05:37:00Z</cp:lastPrinted>
  <dcterms:created xsi:type="dcterms:W3CDTF">2018-11-23T08:29:00Z</dcterms:created>
  <dcterms:modified xsi:type="dcterms:W3CDTF">2020-02-06T05:40:00Z</dcterms:modified>
</cp:coreProperties>
</file>